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646734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71C49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646734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646734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A25E5A">
        <w:rPr>
          <w:b/>
        </w:rPr>
        <w:t>2</w:t>
      </w:r>
      <w:r w:rsidR="00646734">
        <w:rPr>
          <w:b/>
        </w:rPr>
        <w:t>9</w:t>
      </w:r>
      <w:r w:rsidR="00083DDF">
        <w:rPr>
          <w:b/>
        </w:rPr>
        <w:t xml:space="preserve"> </w:t>
      </w:r>
      <w:r w:rsidR="00AD7C42">
        <w:rPr>
          <w:b/>
        </w:rPr>
        <w:t>января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8855C3" w:rsidRDefault="008855C3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Каб. № 511</w:t>
      </w:r>
      <w:bookmarkStart w:id="0" w:name="_GoBack"/>
      <w:bookmarkEnd w:id="0"/>
    </w:p>
    <w:p w:rsidR="00E822A8" w:rsidRDefault="00646734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В перерыве сессии</w:t>
      </w:r>
    </w:p>
    <w:p w:rsidR="0068007A" w:rsidRPr="00CF0F33" w:rsidRDefault="0068007A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p w:rsidR="0010662C" w:rsidRDefault="0010662C" w:rsidP="0087418A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10662C" w:rsidRDefault="0010662C" w:rsidP="0087418A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7A7BFC" w:rsidRDefault="007A7BFC" w:rsidP="0087418A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F45A9" w:rsidRDefault="0010662C" w:rsidP="0087418A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="001F45A9"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 w:rsidR="001F45A9">
        <w:t>рганами местного самоуправления</w:t>
      </w:r>
      <w:r>
        <w:t>, советник юстиции</w:t>
      </w:r>
      <w:r w:rsidR="00646845">
        <w:t>;</w:t>
      </w:r>
    </w:p>
    <w:p w:rsidR="0010662C" w:rsidRDefault="00646734" w:rsidP="0010662C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 w:rsidRPr="00646734">
        <w:rPr>
          <w:bCs w:val="0"/>
        </w:rPr>
        <w:t>Чуфарова Жанна Владимировна – Глава Ояшинского сельсовета Болотнинского района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0662C" w:rsidRPr="005F7E74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Pr="005F7E74">
        <w:rPr>
          <w:b/>
          <w:lang w:eastAsia="x-none"/>
        </w:rPr>
        <w:t>.</w:t>
      </w:r>
      <w:r>
        <w:rPr>
          <w:b/>
          <w:lang w:eastAsia="x-none"/>
        </w:rPr>
        <w:t xml:space="preserve">  </w:t>
      </w:r>
      <w:r w:rsidRPr="005F7E74">
        <w:rPr>
          <w:b/>
          <w:lang w:eastAsia="x-none"/>
        </w:rPr>
        <w:t>Утверждение повестки и регламента заседания комитета</w:t>
      </w:r>
      <w:r>
        <w:rPr>
          <w:b/>
          <w:lang w:eastAsia="x-none"/>
        </w:rPr>
        <w:t>.</w:t>
      </w:r>
    </w:p>
    <w:p w:rsidR="0010662C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46734" w:rsidRDefault="00646734" w:rsidP="000628DA">
      <w:pPr>
        <w:tabs>
          <w:tab w:val="left" w:pos="0"/>
        </w:tabs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 xml:space="preserve">2. </w:t>
      </w:r>
      <w:r w:rsidRPr="00254346">
        <w:rPr>
          <w:b/>
          <w:lang w:eastAsia="en-US"/>
        </w:rPr>
        <w:t>О проекте закона Новосибирской области «Об упразднении населенного пункта деревни Новоселье Ояшинского сельсовета Болотнинского района Новосибирской области и о внесении изменения в статью 4 Закона Новосибирской области «О статусе и границах муниципальных образования Новосибирской области»</w:t>
      </w:r>
      <w:r>
        <w:t xml:space="preserve"> </w:t>
      </w:r>
      <w:r w:rsidRPr="00254346">
        <w:rPr>
          <w:b/>
          <w:lang w:eastAsia="en-US"/>
        </w:rPr>
        <w:t>(в</w:t>
      </w:r>
      <w:r>
        <w:rPr>
          <w:b/>
          <w:lang w:eastAsia="en-US"/>
        </w:rPr>
        <w:t>тор</w:t>
      </w:r>
      <w:r w:rsidRPr="00254346">
        <w:rPr>
          <w:b/>
          <w:lang w:eastAsia="en-US"/>
        </w:rPr>
        <w:t>ое чтение).</w:t>
      </w:r>
    </w:p>
    <w:p w:rsidR="000628DA" w:rsidRPr="00DE0899" w:rsidRDefault="000628DA" w:rsidP="000628DA">
      <w:pPr>
        <w:tabs>
          <w:tab w:val="left" w:pos="0"/>
        </w:tabs>
        <w:ind w:firstLine="709"/>
        <w:jc w:val="both"/>
        <w:rPr>
          <w:lang w:eastAsia="x-none"/>
        </w:rPr>
      </w:pPr>
      <w:r w:rsidRPr="00DE0899">
        <w:rPr>
          <w:lang w:eastAsia="x-none"/>
        </w:rPr>
        <w:t>Доклад:</w:t>
      </w:r>
      <w:r w:rsidRPr="00DE0899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71CB7" w:rsidRDefault="00646734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3</w:t>
      </w:r>
      <w:r w:rsidR="00B76AEA">
        <w:rPr>
          <w:b/>
          <w:bCs w:val="0"/>
        </w:rPr>
        <w:t xml:space="preserve">. </w:t>
      </w:r>
      <w:r w:rsidR="000478E8" w:rsidRPr="00176C5D">
        <w:rPr>
          <w:b/>
        </w:rPr>
        <w:t>Разное.</w:t>
      </w: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И.Р. Умербаев</w:t>
      </w:r>
    </w:p>
    <w:sectPr w:rsidR="004D6766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479" w:rsidRDefault="00021479">
      <w:r>
        <w:separator/>
      </w:r>
    </w:p>
  </w:endnote>
  <w:endnote w:type="continuationSeparator" w:id="0">
    <w:p w:rsidR="00021479" w:rsidRDefault="0002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479" w:rsidRDefault="00021479">
      <w:r>
        <w:separator/>
      </w:r>
    </w:p>
  </w:footnote>
  <w:footnote w:type="continuationSeparator" w:id="0">
    <w:p w:rsidR="00021479" w:rsidRDefault="00021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6D2"/>
    <w:rsid w:val="00011EA0"/>
    <w:rsid w:val="000124C1"/>
    <w:rsid w:val="000139A1"/>
    <w:rsid w:val="00020534"/>
    <w:rsid w:val="00021479"/>
    <w:rsid w:val="00022EFA"/>
    <w:rsid w:val="00027009"/>
    <w:rsid w:val="000377F5"/>
    <w:rsid w:val="000401EB"/>
    <w:rsid w:val="00041DE6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4EE0"/>
    <w:rsid w:val="000C5DBF"/>
    <w:rsid w:val="000E1CD5"/>
    <w:rsid w:val="000E42ED"/>
    <w:rsid w:val="000E4BBD"/>
    <w:rsid w:val="000E741A"/>
    <w:rsid w:val="000E7574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6C5D"/>
    <w:rsid w:val="001771A8"/>
    <w:rsid w:val="00180DBA"/>
    <w:rsid w:val="00183B1F"/>
    <w:rsid w:val="00187893"/>
    <w:rsid w:val="0019017A"/>
    <w:rsid w:val="00191769"/>
    <w:rsid w:val="001964DD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037A"/>
    <w:rsid w:val="003042A2"/>
    <w:rsid w:val="0030500F"/>
    <w:rsid w:val="00312164"/>
    <w:rsid w:val="003122D7"/>
    <w:rsid w:val="003130D9"/>
    <w:rsid w:val="00314322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5155"/>
    <w:rsid w:val="004065A8"/>
    <w:rsid w:val="004077F6"/>
    <w:rsid w:val="00413DDD"/>
    <w:rsid w:val="004141B3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B72B5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0EE"/>
    <w:rsid w:val="00567EBA"/>
    <w:rsid w:val="00571CB7"/>
    <w:rsid w:val="00573D0C"/>
    <w:rsid w:val="005774E1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5FD6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734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97C"/>
    <w:rsid w:val="00702D86"/>
    <w:rsid w:val="00704F7C"/>
    <w:rsid w:val="00705767"/>
    <w:rsid w:val="0070612A"/>
    <w:rsid w:val="00711F48"/>
    <w:rsid w:val="00713D3B"/>
    <w:rsid w:val="00716045"/>
    <w:rsid w:val="007161EF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4E3"/>
    <w:rsid w:val="00866D3B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55C3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1DF0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2202"/>
    <w:rsid w:val="00C52A34"/>
    <w:rsid w:val="00C56E54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6E9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7F18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41C1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2DCD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93EF1"/>
  <w15:docId w15:val="{0CE3EE4E-F827-44CA-8B4E-D5788A81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E5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0E999-4D06-475A-B1DC-223FF7D1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Светлана Викторовна</dc:creator>
  <cp:lastModifiedBy>Сергеева Татьяна Михайловна</cp:lastModifiedBy>
  <cp:revision>3</cp:revision>
  <cp:lastPrinted>2026-01-13T05:31:00Z</cp:lastPrinted>
  <dcterms:created xsi:type="dcterms:W3CDTF">2026-01-29T04:05:00Z</dcterms:created>
  <dcterms:modified xsi:type="dcterms:W3CDTF">2026-01-29T09:10:00Z</dcterms:modified>
</cp:coreProperties>
</file>