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9B3A9A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A50F21">
              <w:t xml:space="preserve">   </w:t>
            </w:r>
            <w:bookmarkStart w:id="0" w:name="_GoBack"/>
            <w:bookmarkEnd w:id="0"/>
            <w:r w:rsidR="001B259F" w:rsidRPr="006A3179">
              <w:t xml:space="preserve">№ </w:t>
            </w:r>
            <w:r w:rsidR="009B3A9A">
              <w:t>7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9B3A9A" w:rsidRPr="009B3A9A">
        <w:rPr>
          <w:b/>
        </w:rPr>
        <w:t>19 мая 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5574C5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</w:t>
      </w:r>
      <w:r w:rsidR="009B3A9A">
        <w:t>1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EB7D5E" w:rsidRDefault="00EB7D5E" w:rsidP="00866045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8E28F9" w:rsidRDefault="008E28F9" w:rsidP="008E28F9">
      <w:pPr>
        <w:spacing w:line="280" w:lineRule="exact"/>
        <w:ind w:firstLine="709"/>
        <w:jc w:val="both"/>
      </w:pPr>
      <w:r>
        <w:t>Бахарева Елена Викторовна – министр труда и социального развития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A0165C" w:rsidRDefault="008B6E54" w:rsidP="00866045">
      <w:pPr>
        <w:spacing w:line="270" w:lineRule="exact"/>
        <w:ind w:firstLine="709"/>
        <w:jc w:val="both"/>
      </w:pPr>
      <w:r>
        <w:t>Кошкина Наталья Павловна</w:t>
      </w:r>
      <w:r w:rsidR="00A0165C" w:rsidRPr="00A0165C">
        <w:t xml:space="preserve"> – председатель избирательной комиссии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C6EB1" w:rsidRDefault="008C6EB1" w:rsidP="00866045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38285D" w:rsidRDefault="0038285D" w:rsidP="00866045">
      <w:pPr>
        <w:tabs>
          <w:tab w:val="num" w:pos="426"/>
        </w:tabs>
        <w:spacing w:line="270" w:lineRule="exact"/>
        <w:ind w:firstLine="709"/>
        <w:jc w:val="both"/>
      </w:pPr>
      <w:r w:rsidRPr="0038285D">
        <w:t>Гудовский Андрей Эдуардович – заместитель председателя Совета депутатов города Новосибирска</w:t>
      </w:r>
      <w:r>
        <w:t>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451FD2" w:rsidRDefault="00451FD2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 w:rsidRPr="00451FD2">
        <w:rPr>
          <w:bCs w:val="0"/>
          <w:lang w:eastAsia="x-none"/>
        </w:rPr>
        <w:t>Захаров Константин Владимирович – начальник управления государственной архивной службы Новосибирской области</w:t>
      </w:r>
      <w:r>
        <w:rPr>
          <w:bCs w:val="0"/>
          <w:lang w:eastAsia="x-none"/>
        </w:rPr>
        <w:t>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8E28F9" w:rsidRDefault="008E28F9" w:rsidP="00866045">
      <w:pPr>
        <w:tabs>
          <w:tab w:val="num" w:pos="426"/>
        </w:tabs>
        <w:ind w:firstLine="709"/>
        <w:jc w:val="both"/>
      </w:pPr>
      <w:r>
        <w:t>Кириллов Алексей Николаевич – руководитель департамента административных органов администрации Губернатора Новосибирской области и Правительства Новосибирской области;</w:t>
      </w:r>
    </w:p>
    <w:p w:rsidR="00451FD2" w:rsidRDefault="00451FD2" w:rsidP="00866045">
      <w:pPr>
        <w:tabs>
          <w:tab w:val="num" w:pos="426"/>
        </w:tabs>
        <w:ind w:firstLine="709"/>
        <w:jc w:val="both"/>
      </w:pPr>
      <w:r w:rsidRPr="00451FD2">
        <w:lastRenderedPageBreak/>
        <w:t>Назаров Евгений Геннадьевич – министр жилищно-коммунального хозяйства и энергетики Новосибирской области</w:t>
      </w:r>
      <w:r>
        <w:t>;</w:t>
      </w:r>
    </w:p>
    <w:p w:rsidR="008E28F9" w:rsidRDefault="008E28F9" w:rsidP="00866045">
      <w:pPr>
        <w:tabs>
          <w:tab w:val="num" w:pos="426"/>
        </w:tabs>
        <w:ind w:firstLine="709"/>
        <w:jc w:val="both"/>
      </w:pPr>
      <w:r>
        <w:t>Рягузов Денис Евгеньевич – исполняющий обязанности министра промышленности‚ торговли и развития предпринимательства Новосибирской области;</w:t>
      </w:r>
    </w:p>
    <w:p w:rsidR="00A929E4" w:rsidRDefault="00A929E4" w:rsidP="00866045">
      <w:pPr>
        <w:tabs>
          <w:tab w:val="num" w:pos="426"/>
        </w:tabs>
        <w:ind w:firstLine="709"/>
        <w:jc w:val="both"/>
        <w:rPr>
          <w:bCs w:val="0"/>
        </w:rPr>
      </w:pPr>
      <w:r>
        <w:t>Симанчева Людмила Викторовна – председатель Новосибирского областного суда;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самоуправления, советник юстиции;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>
        <w:t>Федотов Вячеслав Анатольевич – участник проекта «В одной команде со СВОими»</w:t>
      </w:r>
      <w:r w:rsidR="00BA1C50">
        <w:t>;</w:t>
      </w:r>
    </w:p>
    <w:p w:rsidR="00866045" w:rsidRDefault="00866045" w:rsidP="00866045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rPr>
          <w:bCs w:val="0"/>
        </w:rPr>
        <w:t>Шарпф Светлана Леонидовна – министр экономического развития Новосибирской области.</w:t>
      </w:r>
    </w:p>
    <w:p w:rsidR="00A929E4" w:rsidRDefault="00A929E4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DB19A7" w:rsidRDefault="00DB19A7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9100D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9100DD" w:rsidP="005574C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 xml:space="preserve">2. </w:t>
      </w:r>
      <w:r w:rsidR="00B4495D">
        <w:rPr>
          <w:b/>
          <w:lang w:eastAsia="x-none"/>
        </w:rPr>
        <w:t>О назначении миров</w:t>
      </w:r>
      <w:r w:rsidR="009B3A9A">
        <w:rPr>
          <w:b/>
          <w:lang w:eastAsia="x-none"/>
        </w:rPr>
        <w:t>ых</w:t>
      </w:r>
      <w:r w:rsidR="00B76AEA" w:rsidRPr="00B76AEA">
        <w:rPr>
          <w:b/>
          <w:lang w:eastAsia="x-none"/>
        </w:rPr>
        <w:t xml:space="preserve"> суд</w:t>
      </w:r>
      <w:r w:rsidR="009B3A9A">
        <w:rPr>
          <w:b/>
          <w:lang w:eastAsia="x-none"/>
        </w:rPr>
        <w:t>ей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5574C5">
      <w:pPr>
        <w:tabs>
          <w:tab w:val="num" w:pos="426"/>
        </w:tabs>
        <w:ind w:firstLine="567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9B3A9A" w:rsidRDefault="009B3A9A" w:rsidP="00355198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3</w:t>
      </w:r>
      <w:r w:rsidR="00B76AEA">
        <w:rPr>
          <w:b/>
          <w:bCs w:val="0"/>
        </w:rPr>
        <w:t xml:space="preserve">. </w:t>
      </w:r>
      <w:r w:rsidR="00296AEE" w:rsidRPr="00296AEE">
        <w:rPr>
          <w:b/>
          <w:bCs w:val="0"/>
        </w:rPr>
        <w:t xml:space="preserve">О проекте закона Новосибирской области </w:t>
      </w:r>
      <w:r w:rsidRPr="00296AEE">
        <w:rPr>
          <w:b/>
          <w:bCs w:val="0"/>
        </w:rPr>
        <w:t>«О внесении изменений в Закон Новосибирской области «Об отдельных вопросах назначения и проведения опроса граждан в муниципальных образованиях Новосибирской области»</w:t>
      </w:r>
      <w:r w:rsidR="0081145F">
        <w:rPr>
          <w:b/>
          <w:bCs w:val="0"/>
        </w:rPr>
        <w:t xml:space="preserve"> (первое чтение).</w:t>
      </w:r>
    </w:p>
    <w:p w:rsidR="0081145F" w:rsidRDefault="0081145F" w:rsidP="00355198">
      <w:pPr>
        <w:spacing w:line="280" w:lineRule="exact"/>
        <w:ind w:firstLine="709"/>
        <w:jc w:val="both"/>
        <w:rPr>
          <w:lang w:eastAsia="x-none"/>
        </w:rPr>
      </w:pPr>
      <w:r w:rsidRPr="0081145F">
        <w:rPr>
          <w:lang w:eastAsia="x-none"/>
        </w:rPr>
        <w:t>Доклад:</w:t>
      </w:r>
      <w:r>
        <w:rPr>
          <w:lang w:eastAsia="x-none"/>
        </w:rPr>
        <w:t xml:space="preserve"> 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762680" w:rsidRPr="00762680" w:rsidRDefault="00762680" w:rsidP="00762680">
      <w:pPr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4. </w:t>
      </w:r>
      <w:r w:rsidRPr="00762680">
        <w:rPr>
          <w:b/>
        </w:rPr>
        <w:t xml:space="preserve">О проекте закона Новосибирской области «О внесении изменений в статьи 3.1 и 13.4 Закона Новосибирской области «Об административных правонарушениях в Новосибирской области» </w:t>
      </w:r>
      <w:r w:rsidR="00BC274C" w:rsidRPr="00BC274C">
        <w:rPr>
          <w:b/>
        </w:rPr>
        <w:t>(первое чтение).</w:t>
      </w:r>
    </w:p>
    <w:p w:rsidR="00BD2930" w:rsidRPr="00762680" w:rsidRDefault="00762680" w:rsidP="00762680">
      <w:pPr>
        <w:spacing w:line="280" w:lineRule="exact"/>
        <w:ind w:firstLine="709"/>
        <w:jc w:val="both"/>
      </w:pPr>
      <w:r w:rsidRPr="00762680">
        <w:t>Доклад:</w:t>
      </w:r>
      <w:r w:rsidRPr="00762680">
        <w:tab/>
        <w:t>Бахарева Елена Викторовна – министр труда и социального развития Новосибирской области.</w:t>
      </w:r>
    </w:p>
    <w:p w:rsidR="00762680" w:rsidRPr="00762680" w:rsidRDefault="00762680" w:rsidP="00762680">
      <w:pPr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5. </w:t>
      </w:r>
      <w:r w:rsidRPr="00762680">
        <w:rPr>
          <w:b/>
        </w:rPr>
        <w:t xml:space="preserve">О проекте закона Новосибирской области «О внесении изменений в Закон Новосибирской области «Об административных правонарушениях в Новосибирской области» </w:t>
      </w:r>
      <w:r w:rsidR="00BC274C" w:rsidRPr="00BC274C">
        <w:rPr>
          <w:b/>
        </w:rPr>
        <w:t>(первое чтение).</w:t>
      </w:r>
    </w:p>
    <w:p w:rsidR="00762680" w:rsidRPr="00762680" w:rsidRDefault="00762680" w:rsidP="00762680">
      <w:pPr>
        <w:spacing w:line="280" w:lineRule="exact"/>
        <w:ind w:firstLine="709"/>
        <w:jc w:val="both"/>
      </w:pPr>
      <w:r w:rsidRPr="00762680">
        <w:rPr>
          <w:b/>
        </w:rPr>
        <w:t xml:space="preserve"> </w:t>
      </w:r>
      <w:r w:rsidRPr="00762680">
        <w:t>Доклад</w:t>
      </w:r>
      <w:r>
        <w:t>:</w:t>
      </w:r>
      <w:r w:rsidRPr="00762680">
        <w:tab/>
        <w:t>Рягузов Денис Евгеньевич – исполняющий обязанности министра промышленности‚ торговли и развития предпринимательства Новосибирской области</w:t>
      </w:r>
      <w:r w:rsidR="008E28F9">
        <w:t>.</w:t>
      </w:r>
    </w:p>
    <w:p w:rsidR="00762680" w:rsidRPr="00762680" w:rsidRDefault="00762680" w:rsidP="00762680">
      <w:pPr>
        <w:spacing w:line="280" w:lineRule="exact"/>
        <w:ind w:firstLine="709"/>
        <w:jc w:val="both"/>
        <w:rPr>
          <w:b/>
        </w:rPr>
      </w:pPr>
      <w:r>
        <w:rPr>
          <w:b/>
        </w:rPr>
        <w:t>6</w:t>
      </w:r>
      <w:r w:rsidRPr="00762680">
        <w:rPr>
          <w:b/>
        </w:rPr>
        <w:t>.</w:t>
      </w:r>
      <w:r w:rsidR="00BC274C">
        <w:rPr>
          <w:b/>
        </w:rPr>
        <w:t xml:space="preserve"> </w:t>
      </w:r>
      <w:r w:rsidRPr="00762680">
        <w:rPr>
          <w:b/>
        </w:rPr>
        <w:t xml:space="preserve">О проекте закона Новосибирской области «О внесении изменений в Закон Новосибирской области «О наградах Новосибирской </w:t>
      </w:r>
      <w:r w:rsidR="00BC274C" w:rsidRPr="00762680">
        <w:rPr>
          <w:b/>
        </w:rPr>
        <w:t>области» (</w:t>
      </w:r>
      <w:r w:rsidR="00BC274C" w:rsidRPr="00BC274C">
        <w:rPr>
          <w:b/>
        </w:rPr>
        <w:t>первое чтение).</w:t>
      </w:r>
    </w:p>
    <w:p w:rsidR="00762680" w:rsidRPr="00762680" w:rsidRDefault="00762680" w:rsidP="00762680">
      <w:pPr>
        <w:spacing w:line="280" w:lineRule="exact"/>
        <w:ind w:firstLine="709"/>
        <w:jc w:val="both"/>
      </w:pPr>
      <w:r w:rsidRPr="00762680">
        <w:rPr>
          <w:b/>
        </w:rPr>
        <w:t xml:space="preserve"> </w:t>
      </w:r>
      <w:r w:rsidRPr="00762680">
        <w:t>Доклад</w:t>
      </w:r>
      <w:r>
        <w:t>:</w:t>
      </w:r>
      <w:r w:rsidRPr="00762680"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762680" w:rsidRPr="00762680" w:rsidRDefault="00762680" w:rsidP="00762680">
      <w:pPr>
        <w:spacing w:line="280" w:lineRule="exact"/>
        <w:ind w:firstLine="709"/>
        <w:jc w:val="both"/>
        <w:rPr>
          <w:b/>
        </w:rPr>
      </w:pPr>
      <w:r>
        <w:rPr>
          <w:b/>
        </w:rPr>
        <w:t>7</w:t>
      </w:r>
      <w:r w:rsidRPr="00762680">
        <w:rPr>
          <w:b/>
        </w:rPr>
        <w:t>.</w:t>
      </w:r>
      <w:r w:rsidR="00BC274C">
        <w:rPr>
          <w:b/>
        </w:rPr>
        <w:t xml:space="preserve"> </w:t>
      </w:r>
      <w:r w:rsidRPr="00762680">
        <w:rPr>
          <w:b/>
        </w:rPr>
        <w:t xml:space="preserve">О проекте закона Новосибирской области «О внесении изменений в статьи 12.3 и 15.3 Закона Новосибирской области «Об административных правонарушениях в Новосибирской области» </w:t>
      </w:r>
      <w:r w:rsidR="00BC274C" w:rsidRPr="00BC274C">
        <w:rPr>
          <w:b/>
        </w:rPr>
        <w:t>(первое чтение).</w:t>
      </w:r>
    </w:p>
    <w:p w:rsidR="00762680" w:rsidRPr="00762680" w:rsidRDefault="00762680" w:rsidP="00762680">
      <w:pPr>
        <w:spacing w:line="280" w:lineRule="exact"/>
        <w:ind w:firstLine="709"/>
        <w:jc w:val="both"/>
      </w:pPr>
      <w:r w:rsidRPr="00762680">
        <w:rPr>
          <w:b/>
        </w:rPr>
        <w:t xml:space="preserve"> </w:t>
      </w:r>
      <w:r w:rsidRPr="00762680">
        <w:t>Доклад</w:t>
      </w:r>
      <w:r>
        <w:t>:</w:t>
      </w:r>
      <w:r w:rsidR="0038285D" w:rsidRPr="0038285D">
        <w:t xml:space="preserve"> Толстых Вячеслав Леонидович – старший помощник прокурора Новосибирской области по взаимодействию с законодательными и </w:t>
      </w:r>
      <w:r w:rsidR="0038285D" w:rsidRPr="0038285D">
        <w:lastRenderedPageBreak/>
        <w:t>исполнительными органами, органами местного самоуправления, советник юстиции</w:t>
      </w:r>
      <w:r w:rsidR="0038285D">
        <w:t>.</w:t>
      </w:r>
      <w:r w:rsidRPr="00762680">
        <w:tab/>
      </w:r>
    </w:p>
    <w:p w:rsidR="00762680" w:rsidRDefault="002D7235" w:rsidP="00451FD2">
      <w:pPr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8. </w:t>
      </w:r>
      <w:r w:rsidRPr="002D7235">
        <w:rPr>
          <w:b/>
        </w:rPr>
        <w:t>О проекте закона Новосибирской области «О внесении изменений в стать</w:t>
      </w:r>
      <w:r>
        <w:rPr>
          <w:b/>
        </w:rPr>
        <w:t xml:space="preserve">ю 3 </w:t>
      </w:r>
      <w:r w:rsidRPr="002D7235">
        <w:rPr>
          <w:b/>
        </w:rPr>
        <w:t>Закона Новосибирской области «</w:t>
      </w:r>
      <w:r>
        <w:rPr>
          <w:b/>
        </w:rPr>
        <w:t>О муниципальной службе в Новосибирской области»</w:t>
      </w:r>
      <w:r w:rsidRPr="002D7235">
        <w:rPr>
          <w:b/>
          <w:bCs w:val="0"/>
        </w:rPr>
        <w:t xml:space="preserve"> </w:t>
      </w:r>
      <w:r>
        <w:rPr>
          <w:b/>
          <w:bCs w:val="0"/>
        </w:rPr>
        <w:t>(первое чтение).</w:t>
      </w:r>
    </w:p>
    <w:p w:rsidR="002D7235" w:rsidRPr="00762680" w:rsidRDefault="002D7235" w:rsidP="002D7235">
      <w:pPr>
        <w:spacing w:line="280" w:lineRule="exact"/>
        <w:ind w:firstLine="709"/>
        <w:jc w:val="both"/>
      </w:pPr>
      <w:r w:rsidRPr="00762680">
        <w:t>Доклад</w:t>
      </w:r>
      <w:r>
        <w:t>:</w:t>
      </w:r>
      <w:r w:rsidRPr="00762680"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98589E" w:rsidRDefault="00BC5FE2" w:rsidP="00451FD2">
      <w:pPr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9. </w:t>
      </w:r>
      <w:r w:rsidR="0098589E" w:rsidRPr="0098589E">
        <w:rPr>
          <w:b/>
        </w:rPr>
        <w:t xml:space="preserve">О проекте закона Новосибирской области </w:t>
      </w:r>
      <w:r w:rsidR="0098589E">
        <w:rPr>
          <w:b/>
        </w:rPr>
        <w:t xml:space="preserve">«О внесении изменений в Закон Новосибирской области «Об административных правонарушениях в Новосибирской области» </w:t>
      </w:r>
      <w:r>
        <w:rPr>
          <w:b/>
          <w:bCs w:val="0"/>
        </w:rPr>
        <w:t>(первое чтение).</w:t>
      </w:r>
    </w:p>
    <w:p w:rsidR="00E000F3" w:rsidRDefault="0098589E" w:rsidP="00451FD2">
      <w:pPr>
        <w:spacing w:line="280" w:lineRule="exact"/>
        <w:ind w:firstLine="709"/>
        <w:jc w:val="both"/>
        <w:rPr>
          <w:b/>
        </w:rPr>
      </w:pPr>
      <w:r w:rsidRPr="0098589E">
        <w:t>Доклад:</w:t>
      </w:r>
      <w:r w:rsidRPr="0098589E">
        <w:tab/>
      </w:r>
      <w:r w:rsidR="00BC5FE2">
        <w:t>Гудовский</w:t>
      </w:r>
      <w:r w:rsidR="00BC5FE2" w:rsidRPr="00BC5FE2">
        <w:t xml:space="preserve"> Андре</w:t>
      </w:r>
      <w:r w:rsidR="00BC5FE2">
        <w:t>й</w:t>
      </w:r>
      <w:r w:rsidR="00BC5FE2" w:rsidRPr="00BC5FE2">
        <w:t xml:space="preserve"> Эдуардович</w:t>
      </w:r>
      <w:r w:rsidR="00BC5FE2">
        <w:t xml:space="preserve"> –</w:t>
      </w:r>
      <w:r w:rsidR="00BC5FE2" w:rsidRPr="00BC5FE2">
        <w:t xml:space="preserve"> заместител</w:t>
      </w:r>
      <w:r w:rsidR="00BC5FE2">
        <w:t>ь</w:t>
      </w:r>
      <w:r w:rsidR="00BC5FE2" w:rsidRPr="00BC5FE2">
        <w:t xml:space="preserve"> председателя Совета депутатов города Новосибирска.</w:t>
      </w:r>
    </w:p>
    <w:p w:rsidR="00E62653" w:rsidRDefault="00BC5FE2" w:rsidP="00BC5FE2">
      <w:pPr>
        <w:spacing w:line="280" w:lineRule="exact"/>
        <w:ind w:firstLine="709"/>
        <w:jc w:val="both"/>
        <w:rPr>
          <w:b/>
        </w:rPr>
      </w:pPr>
      <w:r>
        <w:rPr>
          <w:b/>
        </w:rPr>
        <w:t>10</w:t>
      </w:r>
      <w:r w:rsidR="00E000F3">
        <w:rPr>
          <w:b/>
        </w:rPr>
        <w:t xml:space="preserve">. </w:t>
      </w:r>
      <w:r w:rsidR="0098589E" w:rsidRPr="0098589E">
        <w:rPr>
          <w:b/>
        </w:rPr>
        <w:t>О проекте закона Новосибирской области</w:t>
      </w:r>
      <w:r w:rsidR="0098589E">
        <w:rPr>
          <w:b/>
        </w:rPr>
        <w:t xml:space="preserve"> «</w:t>
      </w:r>
      <w:r w:rsidRPr="00BC5FE2">
        <w:rPr>
          <w:b/>
        </w:rPr>
        <w:t>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</w:t>
      </w:r>
      <w:r w:rsidR="00E000F3">
        <w:rPr>
          <w:b/>
        </w:rPr>
        <w:t xml:space="preserve"> </w:t>
      </w:r>
      <w:r>
        <w:rPr>
          <w:b/>
          <w:bCs w:val="0"/>
        </w:rPr>
        <w:t>(первое чтение).</w:t>
      </w:r>
    </w:p>
    <w:p w:rsidR="00E000F3" w:rsidRDefault="00BC5FE2" w:rsidP="00451FD2">
      <w:pPr>
        <w:spacing w:line="280" w:lineRule="exact"/>
        <w:ind w:firstLine="709"/>
        <w:jc w:val="both"/>
        <w:rPr>
          <w:b/>
        </w:rPr>
      </w:pPr>
      <w:r w:rsidRPr="00BC5FE2">
        <w:t>Доклад:</w:t>
      </w:r>
      <w:r w:rsidRPr="00BC5FE2">
        <w:tab/>
        <w:t>Гудовский Андрей Эдуардович – заместитель председателя Совета депутатов города Новосибирска.</w:t>
      </w:r>
    </w:p>
    <w:p w:rsidR="00A0165C" w:rsidRPr="00A0165C" w:rsidRDefault="009915F5" w:rsidP="00A0165C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11.</w:t>
      </w:r>
      <w:r w:rsidR="00A0165C" w:rsidRPr="00A0165C">
        <w:t xml:space="preserve"> </w:t>
      </w:r>
      <w:r w:rsidR="00A0165C" w:rsidRPr="00A0165C">
        <w:rPr>
          <w:b/>
          <w:bCs w:val="0"/>
        </w:rPr>
        <w:t>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области» (</w:t>
      </w:r>
      <w:r w:rsidR="00A0165C">
        <w:rPr>
          <w:b/>
          <w:bCs w:val="0"/>
        </w:rPr>
        <w:t>первое</w:t>
      </w:r>
      <w:r w:rsidR="00A0165C" w:rsidRPr="00A0165C">
        <w:rPr>
          <w:b/>
          <w:bCs w:val="0"/>
        </w:rPr>
        <w:t xml:space="preserve"> чтение).</w:t>
      </w:r>
    </w:p>
    <w:p w:rsidR="00A0165C" w:rsidRPr="00A0165C" w:rsidRDefault="00A0165C" w:rsidP="00A0165C">
      <w:pPr>
        <w:spacing w:line="280" w:lineRule="exact"/>
        <w:ind w:firstLine="709"/>
        <w:jc w:val="both"/>
        <w:rPr>
          <w:bCs w:val="0"/>
        </w:rPr>
      </w:pPr>
      <w:r w:rsidRPr="00A0165C">
        <w:rPr>
          <w:bCs w:val="0"/>
        </w:rPr>
        <w:t>Доклад:</w:t>
      </w:r>
      <w:r w:rsidRPr="00A0165C">
        <w:rPr>
          <w:bCs w:val="0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C5FE2" w:rsidRDefault="00A0165C" w:rsidP="00BC5FE2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12. </w:t>
      </w:r>
      <w:r w:rsidR="00BC5FE2" w:rsidRPr="00BC5FE2">
        <w:rPr>
          <w:b/>
          <w:bCs w:val="0"/>
        </w:rPr>
        <w:t xml:space="preserve">О проекте постановления Законодательного Собрания Новосибирской области «Об утверждении Соглашения о сотрудничестве между Законодательным Собранием Новосибирской области и Народным Советом депутатов Луганской Народной </w:t>
      </w:r>
      <w:r w:rsidR="00BC5FE2">
        <w:rPr>
          <w:b/>
          <w:bCs w:val="0"/>
        </w:rPr>
        <w:t>Р</w:t>
      </w:r>
      <w:r w:rsidR="00BC5FE2" w:rsidRPr="00BC5FE2">
        <w:rPr>
          <w:b/>
          <w:bCs w:val="0"/>
        </w:rPr>
        <w:t>еспублики»</w:t>
      </w:r>
      <w:r w:rsidR="00BC5FE2">
        <w:rPr>
          <w:b/>
          <w:bCs w:val="0"/>
        </w:rPr>
        <w:t>.</w:t>
      </w:r>
    </w:p>
    <w:p w:rsidR="00BC5FE2" w:rsidRDefault="00BC5FE2" w:rsidP="00BC5FE2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81145F" w:rsidRDefault="009915F5" w:rsidP="00355198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A0165C">
        <w:rPr>
          <w:b/>
          <w:bCs w:val="0"/>
        </w:rPr>
        <w:t>3</w:t>
      </w:r>
      <w:r>
        <w:rPr>
          <w:b/>
          <w:bCs w:val="0"/>
        </w:rPr>
        <w:t xml:space="preserve">. </w:t>
      </w:r>
      <w:r w:rsidR="0081145F" w:rsidRPr="0081145F">
        <w:rPr>
          <w:b/>
          <w:bCs w:val="0"/>
        </w:rPr>
        <w:t>Об отчете о ходе реализации государственной программы Новосибирской области «Юстиция» за 2025 год</w:t>
      </w:r>
      <w:r w:rsidR="0081145F">
        <w:rPr>
          <w:b/>
          <w:bCs w:val="0"/>
        </w:rPr>
        <w:t>.</w:t>
      </w:r>
    </w:p>
    <w:p w:rsidR="0081145F" w:rsidRDefault="0081145F" w:rsidP="00355198">
      <w:pPr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81145F">
        <w:t xml:space="preserve"> </w:t>
      </w:r>
      <w:r w:rsidRPr="0081145F">
        <w:rPr>
          <w:lang w:eastAsia="x-none"/>
        </w:rPr>
        <w:t>Деркач Татьяна Николаевна – министр юстиции Новосибирской области</w:t>
      </w:r>
      <w:r>
        <w:rPr>
          <w:lang w:eastAsia="x-none"/>
        </w:rPr>
        <w:t>.</w:t>
      </w:r>
    </w:p>
    <w:p w:rsidR="00AA5C96" w:rsidRDefault="009915F5" w:rsidP="00AA5C96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A0165C">
        <w:rPr>
          <w:b/>
          <w:bCs w:val="0"/>
        </w:rPr>
        <w:t>4</w:t>
      </w:r>
      <w:r>
        <w:rPr>
          <w:b/>
          <w:bCs w:val="0"/>
        </w:rPr>
        <w:t xml:space="preserve">. </w:t>
      </w:r>
      <w:r w:rsidR="0081145F">
        <w:rPr>
          <w:b/>
          <w:bCs w:val="0"/>
        </w:rPr>
        <w:t>Об отчете о ходе реализации государственной программы Новосибирской области</w:t>
      </w:r>
      <w:r w:rsidR="0081145F" w:rsidRPr="0081145F">
        <w:rPr>
          <w:b/>
          <w:bCs w:val="0"/>
        </w:rPr>
        <w:t xml:space="preserve"> </w:t>
      </w:r>
      <w:r w:rsidR="00AA5C96">
        <w:rPr>
          <w:b/>
          <w:lang w:eastAsia="x-none"/>
        </w:rPr>
        <w:t>«Развитие институтов региональной политики и гражданского общества в Новосибирской области»</w:t>
      </w:r>
      <w:r w:rsidR="00AA5C96" w:rsidRPr="00AA5C96">
        <w:rPr>
          <w:b/>
          <w:bCs w:val="0"/>
        </w:rPr>
        <w:t xml:space="preserve"> </w:t>
      </w:r>
      <w:r w:rsidR="00AA5C96">
        <w:rPr>
          <w:b/>
          <w:bCs w:val="0"/>
        </w:rPr>
        <w:t>за 2025 год.</w:t>
      </w:r>
    </w:p>
    <w:p w:rsidR="0081145F" w:rsidRDefault="00AA5C96" w:rsidP="00355198">
      <w:pPr>
        <w:spacing w:line="280" w:lineRule="exact"/>
        <w:ind w:firstLine="709"/>
        <w:jc w:val="both"/>
        <w:rPr>
          <w:b/>
          <w:bCs w:val="0"/>
        </w:rPr>
      </w:pPr>
      <w:r>
        <w:rPr>
          <w:lang w:eastAsia="x-none"/>
        </w:rPr>
        <w:t>Доклад:</w:t>
      </w:r>
      <w:r w:rsidRPr="00AA5C96">
        <w:t xml:space="preserve"> </w:t>
      </w:r>
      <w:r w:rsidRPr="00AA5C96"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294DC7" w:rsidRDefault="009915F5" w:rsidP="00294DC7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A0165C">
        <w:rPr>
          <w:b/>
          <w:bCs w:val="0"/>
        </w:rPr>
        <w:t>5</w:t>
      </w:r>
      <w:r>
        <w:rPr>
          <w:b/>
          <w:bCs w:val="0"/>
        </w:rPr>
        <w:t xml:space="preserve">. </w:t>
      </w:r>
      <w:r w:rsidR="00294DC7">
        <w:rPr>
          <w:b/>
          <w:bCs w:val="0"/>
        </w:rPr>
        <w:t>Об отчете о ходе реализации государственной программы Новосибирской области «Развитие архивного дела»</w:t>
      </w:r>
      <w:r w:rsidR="00294DC7" w:rsidRPr="00AA5C96">
        <w:rPr>
          <w:b/>
          <w:bCs w:val="0"/>
        </w:rPr>
        <w:t xml:space="preserve"> </w:t>
      </w:r>
      <w:r w:rsidR="00294DC7">
        <w:rPr>
          <w:b/>
          <w:bCs w:val="0"/>
        </w:rPr>
        <w:t>за 2025 год.</w:t>
      </w:r>
    </w:p>
    <w:p w:rsidR="00294DC7" w:rsidRDefault="00294DC7" w:rsidP="00294DC7">
      <w:pPr>
        <w:spacing w:line="280" w:lineRule="exact"/>
        <w:ind w:firstLine="709"/>
        <w:jc w:val="both"/>
        <w:rPr>
          <w:bCs w:val="0"/>
        </w:rPr>
      </w:pPr>
      <w:r>
        <w:rPr>
          <w:lang w:eastAsia="x-none"/>
        </w:rPr>
        <w:t>Доклад:</w:t>
      </w:r>
      <w:r w:rsidRPr="00294DC7">
        <w:rPr>
          <w:lang w:eastAsia="x-none"/>
        </w:rPr>
        <w:t xml:space="preserve"> </w:t>
      </w:r>
      <w:r>
        <w:rPr>
          <w:lang w:eastAsia="x-none"/>
        </w:rPr>
        <w:t>Захаров Константин Владимирович – начальник управления государственной архивной службы Новосибирской области.</w:t>
      </w:r>
    </w:p>
    <w:p w:rsidR="00AA5C96" w:rsidRDefault="009915F5" w:rsidP="00AA5C96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A0165C">
        <w:rPr>
          <w:b/>
          <w:bCs w:val="0"/>
        </w:rPr>
        <w:t>6</w:t>
      </w:r>
      <w:r>
        <w:rPr>
          <w:b/>
          <w:bCs w:val="0"/>
        </w:rPr>
        <w:t xml:space="preserve">. </w:t>
      </w:r>
      <w:r w:rsidR="0081145F">
        <w:rPr>
          <w:b/>
          <w:bCs w:val="0"/>
        </w:rPr>
        <w:t>Об отчете о ходе реализации государственной программы Новосибирской области</w:t>
      </w:r>
      <w:r w:rsidR="00AA5C96" w:rsidRPr="00AA5C96">
        <w:rPr>
          <w:b/>
          <w:lang w:eastAsia="x-none"/>
        </w:rPr>
        <w:t xml:space="preserve"> </w:t>
      </w:r>
      <w:r w:rsidR="00AA5C96">
        <w:rPr>
          <w:b/>
          <w:lang w:eastAsia="x-none"/>
        </w:rPr>
        <w:t>«Обеспечение безопасности жизнедеятельности населения Новосибирской области»</w:t>
      </w:r>
      <w:r w:rsidR="00AA5C96" w:rsidRPr="00AA5C96">
        <w:rPr>
          <w:b/>
          <w:bCs w:val="0"/>
        </w:rPr>
        <w:t xml:space="preserve"> </w:t>
      </w:r>
      <w:r w:rsidR="00AA5C96">
        <w:rPr>
          <w:b/>
          <w:bCs w:val="0"/>
        </w:rPr>
        <w:t>за 2025 год.</w:t>
      </w:r>
    </w:p>
    <w:p w:rsidR="00AA5C96" w:rsidRDefault="00AA5C96" w:rsidP="00AA5C96">
      <w:pPr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</w:t>
      </w:r>
      <w:r w:rsidRPr="00AA5C96">
        <w:t xml:space="preserve"> </w:t>
      </w:r>
      <w:r>
        <w:rPr>
          <w:lang w:eastAsia="x-none"/>
        </w:rPr>
        <w:t>Назаров Евгений Геннадьевич – министр жилищно-коммунального хозяйства и энергетики Новосибирской области.</w:t>
      </w:r>
    </w:p>
    <w:p w:rsidR="00AA5C96" w:rsidRDefault="009915F5" w:rsidP="00AA5C96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A0165C">
        <w:rPr>
          <w:b/>
          <w:bCs w:val="0"/>
        </w:rPr>
        <w:t>7</w:t>
      </w:r>
      <w:r>
        <w:rPr>
          <w:b/>
          <w:bCs w:val="0"/>
        </w:rPr>
        <w:t xml:space="preserve">. </w:t>
      </w:r>
      <w:r w:rsidR="00AA5C96">
        <w:rPr>
          <w:b/>
          <w:bCs w:val="0"/>
        </w:rPr>
        <w:t>Об отчете о ходе реализации государственной программы Новосибирской области</w:t>
      </w:r>
      <w:r w:rsidR="00AA5C96" w:rsidRPr="00AA5C96">
        <w:rPr>
          <w:b/>
          <w:lang w:eastAsia="x-none"/>
        </w:rPr>
        <w:t xml:space="preserve"> </w:t>
      </w:r>
      <w:r w:rsidR="00AA5C96">
        <w:rPr>
          <w:b/>
          <w:lang w:eastAsia="x-none"/>
        </w:rPr>
        <w:t>«Повышение качества и доступности предоставления государственных и муниципальных услуг в Новосибирской области»</w:t>
      </w:r>
      <w:r w:rsidR="00AA5C96" w:rsidRPr="00AA5C96">
        <w:rPr>
          <w:b/>
          <w:bCs w:val="0"/>
        </w:rPr>
        <w:t xml:space="preserve"> </w:t>
      </w:r>
      <w:r w:rsidR="00AA5C96">
        <w:rPr>
          <w:b/>
          <w:bCs w:val="0"/>
        </w:rPr>
        <w:t>за 2025 год.</w:t>
      </w:r>
    </w:p>
    <w:p w:rsidR="00AA5C96" w:rsidRDefault="00AA5C96" w:rsidP="00355198">
      <w:pPr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AA5C96">
        <w:t xml:space="preserve"> </w:t>
      </w:r>
      <w:r w:rsidRPr="00AA5C96">
        <w:rPr>
          <w:lang w:eastAsia="x-none"/>
        </w:rPr>
        <w:t>Шарпф Светлана Леонидовна – министр экономического развития Новосибирской области</w:t>
      </w:r>
      <w:r>
        <w:rPr>
          <w:lang w:eastAsia="x-none"/>
        </w:rPr>
        <w:t>.</w:t>
      </w:r>
    </w:p>
    <w:p w:rsidR="00831DDC" w:rsidRDefault="009915F5" w:rsidP="00831DDC">
      <w:pPr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A0165C">
        <w:rPr>
          <w:b/>
          <w:lang w:eastAsia="x-none"/>
        </w:rPr>
        <w:t>8</w:t>
      </w:r>
      <w:r>
        <w:rPr>
          <w:b/>
          <w:lang w:eastAsia="x-none"/>
        </w:rPr>
        <w:t xml:space="preserve">. </w:t>
      </w:r>
      <w:r w:rsidR="00831DDC" w:rsidRPr="00831DDC">
        <w:rPr>
          <w:b/>
          <w:lang w:eastAsia="x-none"/>
        </w:rPr>
        <w:t xml:space="preserve">О согласовании проекта изменений в государственную программу Новосибирской области «Обеспечение безопасности жизнедеятельности </w:t>
      </w:r>
      <w:r w:rsidR="00831DDC">
        <w:rPr>
          <w:b/>
          <w:lang w:eastAsia="x-none"/>
        </w:rPr>
        <w:t>населения</w:t>
      </w:r>
      <w:r w:rsidR="00831DDC" w:rsidRPr="00831DDC">
        <w:rPr>
          <w:b/>
          <w:lang w:eastAsia="x-none"/>
        </w:rPr>
        <w:t xml:space="preserve"> Новосибирской области»</w:t>
      </w:r>
      <w:r w:rsidR="00831DDC">
        <w:rPr>
          <w:b/>
          <w:lang w:eastAsia="x-none"/>
        </w:rPr>
        <w:t>.</w:t>
      </w:r>
    </w:p>
    <w:p w:rsidR="00831DDC" w:rsidRPr="00831DDC" w:rsidRDefault="00831DDC" w:rsidP="00B23AEB">
      <w:pPr>
        <w:spacing w:line="280" w:lineRule="exact"/>
        <w:ind w:firstLine="709"/>
        <w:jc w:val="both"/>
        <w:rPr>
          <w:lang w:eastAsia="x-none"/>
        </w:rPr>
      </w:pPr>
      <w:r w:rsidRPr="00831DDC">
        <w:rPr>
          <w:lang w:eastAsia="x-none"/>
        </w:rPr>
        <w:t>Доклад: Назаров Евгений Геннадьевич – министр жилищно-коммунального хозяйства и энергетики Новосибирской области.</w:t>
      </w:r>
    </w:p>
    <w:p w:rsidR="002D6A51" w:rsidRPr="00B23AEB" w:rsidRDefault="009915F5" w:rsidP="00B23AEB">
      <w:pPr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A0165C">
        <w:rPr>
          <w:b/>
          <w:lang w:eastAsia="x-none"/>
        </w:rPr>
        <w:t>9</w:t>
      </w:r>
      <w:r>
        <w:rPr>
          <w:b/>
          <w:lang w:eastAsia="x-none"/>
        </w:rPr>
        <w:t xml:space="preserve">. </w:t>
      </w:r>
      <w:r w:rsidR="00B23AEB" w:rsidRPr="00B23AEB">
        <w:rPr>
          <w:b/>
          <w:lang w:eastAsia="x-none"/>
        </w:rPr>
        <w:t>О внесении изменений в план законопроектной работы Законодательного Собрания Новосибирской области на 2026 год</w:t>
      </w:r>
      <w:r w:rsidR="00B23AEB">
        <w:rPr>
          <w:b/>
          <w:lang w:eastAsia="x-none"/>
        </w:rPr>
        <w:t>.</w:t>
      </w:r>
    </w:p>
    <w:p w:rsidR="00B23AEB" w:rsidRDefault="00B23AEB" w:rsidP="00B23AE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23AEB" w:rsidRPr="00B23AEB" w:rsidRDefault="00A0165C" w:rsidP="00B23AE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20</w:t>
      </w:r>
      <w:r w:rsidR="009915F5">
        <w:rPr>
          <w:b/>
          <w:lang w:eastAsia="x-none"/>
        </w:rPr>
        <w:t xml:space="preserve">. </w:t>
      </w:r>
      <w:r w:rsidR="00B23AEB" w:rsidRPr="00B23AEB">
        <w:rPr>
          <w:b/>
          <w:lang w:eastAsia="x-none"/>
        </w:rPr>
        <w:t>О награждении наградой Законодательного Собрания Новосибирской области</w:t>
      </w:r>
      <w:r w:rsidR="00B23AEB">
        <w:rPr>
          <w:b/>
          <w:lang w:eastAsia="x-none"/>
        </w:rPr>
        <w:t>.</w:t>
      </w:r>
      <w:r w:rsidR="00B23AEB" w:rsidRPr="00B23AEB">
        <w:rPr>
          <w:b/>
          <w:lang w:eastAsia="x-none"/>
        </w:rPr>
        <w:t xml:space="preserve"> </w:t>
      </w:r>
    </w:p>
    <w:p w:rsidR="00B23AEB" w:rsidRDefault="00B23AEB" w:rsidP="00B23AE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23AEB" w:rsidRDefault="00B23AEB" w:rsidP="00355198">
      <w:pPr>
        <w:spacing w:line="280" w:lineRule="exact"/>
        <w:ind w:firstLine="709"/>
        <w:jc w:val="both"/>
        <w:rPr>
          <w:lang w:eastAsia="x-none"/>
        </w:rPr>
      </w:pP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94DC7" w:rsidRDefault="00294DC7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77B" w:rsidRDefault="0066277B">
      <w:r>
        <w:separator/>
      </w:r>
    </w:p>
  </w:endnote>
  <w:endnote w:type="continuationSeparator" w:id="0">
    <w:p w:rsidR="0066277B" w:rsidRDefault="0066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77B" w:rsidRDefault="0066277B">
      <w:r>
        <w:separator/>
      </w:r>
    </w:p>
  </w:footnote>
  <w:footnote w:type="continuationSeparator" w:id="0">
    <w:p w:rsidR="0066277B" w:rsidRDefault="0066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299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CFF"/>
    <w:rsid w:val="00244F95"/>
    <w:rsid w:val="00245FD7"/>
    <w:rsid w:val="002460A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271DE"/>
    <w:rsid w:val="00432D7B"/>
    <w:rsid w:val="00433D4C"/>
    <w:rsid w:val="004411B3"/>
    <w:rsid w:val="004443CC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A0165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0F21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D1128"/>
    <w:rsid w:val="00BD20CC"/>
    <w:rsid w:val="00BD2930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D5771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E2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D13F2-EA81-49BB-8F75-3BCED521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4</Pages>
  <Words>969</Words>
  <Characters>8217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2026-05-12T06:58:00Z</cp:lastPrinted>
  <dcterms:created xsi:type="dcterms:W3CDTF">2026-05-13T04:08:00Z</dcterms:created>
  <dcterms:modified xsi:type="dcterms:W3CDTF">2026-05-13T04:09:00Z</dcterms:modified>
</cp:coreProperties>
</file>