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923F94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923F94">
              <w:t>8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9B3A9A" w:rsidRPr="009B3A9A">
        <w:rPr>
          <w:b/>
        </w:rPr>
        <w:t>1</w:t>
      </w:r>
      <w:r w:rsidR="00F2463D">
        <w:rPr>
          <w:b/>
        </w:rPr>
        <w:t>6</w:t>
      </w:r>
      <w:r w:rsidR="009B3A9A" w:rsidRPr="009B3A9A">
        <w:rPr>
          <w:b/>
        </w:rPr>
        <w:t xml:space="preserve"> </w:t>
      </w:r>
      <w:r w:rsidR="00F2463D">
        <w:rPr>
          <w:b/>
        </w:rPr>
        <w:t>июн</w:t>
      </w:r>
      <w:r w:rsidR="009B3A9A" w:rsidRPr="009B3A9A">
        <w:rPr>
          <w:b/>
        </w:rPr>
        <w:t>я 2026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5574C5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Малый зал, 1</w:t>
      </w:r>
      <w:r w:rsidR="00F2463D">
        <w:t>0</w:t>
      </w:r>
      <w:r w:rsidR="003111FA">
        <w:t>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EB7D5E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866045">
      <w:pPr>
        <w:spacing w:line="270" w:lineRule="exact"/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</w:pPr>
      <w:r w:rsidRPr="00B169D7">
        <w:t>Артеменко Александр Викторович – начальник управления по обеспечению деятельности мировых судей Новосибирской области</w:t>
      </w:r>
      <w:r>
        <w:t>;</w:t>
      </w:r>
    </w:p>
    <w:p w:rsidR="00EB7D5E" w:rsidRDefault="00EB7D5E" w:rsidP="00866045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78173B" w:rsidRDefault="0078173B" w:rsidP="0078173B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>
        <w:rPr>
          <w:bCs w:val="0"/>
          <w:lang w:eastAsia="x-none"/>
        </w:rPr>
        <w:t>Голубенко Виталий Юрьевич - заместитель Председателя Правительства Новосибирской области – министр финансов и налоговой политики Новосибирской области;</w:t>
      </w:r>
    </w:p>
    <w:p w:rsidR="008C6EB1" w:rsidRDefault="008C6EB1" w:rsidP="00866045">
      <w:pPr>
        <w:tabs>
          <w:tab w:val="num" w:pos="426"/>
        </w:tabs>
        <w:spacing w:line="300" w:lineRule="exact"/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38285D" w:rsidRDefault="0038285D" w:rsidP="00866045">
      <w:pPr>
        <w:tabs>
          <w:tab w:val="num" w:pos="426"/>
        </w:tabs>
        <w:spacing w:line="270" w:lineRule="exact"/>
        <w:ind w:firstLine="709"/>
        <w:jc w:val="both"/>
      </w:pPr>
      <w:r w:rsidRPr="0038285D">
        <w:t>Гудовский Андрей Эдуардович – заместитель председателя Совета депутатов города Новосибирска</w:t>
      </w:r>
      <w:r>
        <w:t>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EB7D5E" w:rsidRDefault="00EB7D5E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EB7D5E" w:rsidRDefault="00EB7D5E" w:rsidP="00866045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8B31D7" w:rsidRDefault="008B31D7" w:rsidP="00866045">
      <w:pPr>
        <w:tabs>
          <w:tab w:val="num" w:pos="426"/>
        </w:tabs>
        <w:ind w:firstLine="709"/>
        <w:jc w:val="both"/>
      </w:pPr>
      <w:r>
        <w:t xml:space="preserve">Катернюк Татьяна Михайловна – Глава Кокошинского сельсовета Чулымского района Новосибирской области; </w:t>
      </w:r>
    </w:p>
    <w:p w:rsidR="008E28F9" w:rsidRDefault="008E28F9" w:rsidP="00866045">
      <w:pPr>
        <w:tabs>
          <w:tab w:val="num" w:pos="426"/>
        </w:tabs>
        <w:ind w:firstLine="709"/>
        <w:jc w:val="both"/>
      </w:pPr>
      <w:r>
        <w:t>Кириллов Алексей Николаевич – руководитель департамента административных органов администрации Губернатора Новосибирской области и Правительства Новосибирской области;</w:t>
      </w:r>
    </w:p>
    <w:p w:rsidR="0078173B" w:rsidRDefault="0078173B" w:rsidP="0078173B">
      <w:pPr>
        <w:spacing w:line="270" w:lineRule="exact"/>
        <w:ind w:firstLine="709"/>
        <w:jc w:val="both"/>
      </w:pPr>
      <w:r>
        <w:t>Кошкина Наталья Павловна</w:t>
      </w:r>
      <w:r w:rsidRPr="00A0165C">
        <w:t xml:space="preserve"> – председатель избирательной комиссии Новосибирской области;</w:t>
      </w:r>
    </w:p>
    <w:p w:rsidR="008B31D7" w:rsidRDefault="008B31D7" w:rsidP="00866045">
      <w:pPr>
        <w:tabs>
          <w:tab w:val="num" w:pos="426"/>
        </w:tabs>
        <w:ind w:firstLine="709"/>
        <w:jc w:val="both"/>
      </w:pPr>
      <w:r>
        <w:rPr>
          <w:lang w:eastAsia="x-none"/>
        </w:rPr>
        <w:lastRenderedPageBreak/>
        <w:t>Никифоров Николай Николаевич – Глава Каякского сельсовета Чулымского района Новосибирской области;</w:t>
      </w:r>
      <w:r>
        <w:t xml:space="preserve"> </w:t>
      </w:r>
    </w:p>
    <w:p w:rsidR="00A929E4" w:rsidRDefault="00A929E4" w:rsidP="00866045">
      <w:pPr>
        <w:tabs>
          <w:tab w:val="num" w:pos="426"/>
        </w:tabs>
        <w:ind w:firstLine="709"/>
        <w:jc w:val="both"/>
        <w:rPr>
          <w:bCs w:val="0"/>
        </w:rPr>
      </w:pPr>
      <w:r>
        <w:t>Симанчева Людмила Викторовна – председатель Новосибирского областного суда;</w:t>
      </w:r>
    </w:p>
    <w:p w:rsidR="00EB7D5E" w:rsidRDefault="00EB7D5E" w:rsidP="00866045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 xml:space="preserve">рганами местного самоуправления, </w:t>
      </w:r>
      <w:r w:rsidR="00D2585F">
        <w:t xml:space="preserve">старший </w:t>
      </w:r>
      <w:r>
        <w:t>советник юстиции;</w:t>
      </w:r>
    </w:p>
    <w:p w:rsidR="00866045" w:rsidRDefault="00EB7D5E" w:rsidP="00866045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t>Федотов Вячеслав Анатольевич – участник проекта «В одной команде со СВОими»</w:t>
      </w:r>
      <w:r w:rsidR="00866045">
        <w:rPr>
          <w:bCs w:val="0"/>
        </w:rPr>
        <w:t>.</w:t>
      </w:r>
    </w:p>
    <w:p w:rsidR="00A929E4" w:rsidRDefault="00A929E4" w:rsidP="000C3205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p w:rsidR="00DB19A7" w:rsidRDefault="00DB19A7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10662C" w:rsidRPr="005F7E74" w:rsidRDefault="009100DD" w:rsidP="0010662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9100DD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0703A" w:rsidRDefault="009100DD" w:rsidP="005574C5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</w:rPr>
      </w:pPr>
      <w:r>
        <w:rPr>
          <w:b/>
          <w:bCs w:val="0"/>
        </w:rPr>
        <w:t>2.</w:t>
      </w:r>
      <w:r w:rsidR="0060703A">
        <w:rPr>
          <w:b/>
          <w:bCs w:val="0"/>
        </w:rPr>
        <w:t xml:space="preserve"> </w:t>
      </w:r>
      <w:r w:rsidR="0078173B">
        <w:rPr>
          <w:b/>
          <w:bCs w:val="0"/>
        </w:rPr>
        <w:t>О п</w:t>
      </w:r>
      <w:r w:rsidR="0078173B" w:rsidRPr="0078173B">
        <w:rPr>
          <w:b/>
          <w:bCs w:val="0"/>
        </w:rPr>
        <w:t>роект</w:t>
      </w:r>
      <w:r w:rsidR="0078173B">
        <w:rPr>
          <w:b/>
          <w:bCs w:val="0"/>
        </w:rPr>
        <w:t>е</w:t>
      </w:r>
      <w:r w:rsidR="0078173B" w:rsidRPr="0078173B">
        <w:rPr>
          <w:b/>
          <w:bCs w:val="0"/>
        </w:rPr>
        <w:t xml:space="preserve"> закона Новосибирской области «Об исполнении областного бюджета Новосибирской области за 2025 год»</w:t>
      </w:r>
    </w:p>
    <w:p w:rsidR="0078173B" w:rsidRDefault="0078173B" w:rsidP="0078173B">
      <w:pPr>
        <w:tabs>
          <w:tab w:val="left" w:pos="0"/>
        </w:tabs>
        <w:spacing w:line="280" w:lineRule="exact"/>
        <w:ind w:left="142" w:firstLine="600"/>
        <w:jc w:val="both"/>
        <w:rPr>
          <w:bCs w:val="0"/>
          <w:lang w:eastAsia="x-none"/>
        </w:rPr>
      </w:pPr>
      <w:r>
        <w:rPr>
          <w:bCs w:val="0"/>
          <w:lang w:eastAsia="x-none"/>
        </w:rPr>
        <w:t>Доклад: Голубенко Виталий Юрьевич - заместитель Председателя Правительства Новосибирской области – министр финансов и налоговой политики Новосибирской области;</w:t>
      </w:r>
    </w:p>
    <w:p w:rsidR="00B76AEA" w:rsidRPr="00B76AEA" w:rsidRDefault="0078173B" w:rsidP="005574C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bCs w:val="0"/>
        </w:rPr>
        <w:t>3.</w:t>
      </w:r>
      <w:r w:rsidR="009100DD">
        <w:rPr>
          <w:b/>
          <w:bCs w:val="0"/>
        </w:rPr>
        <w:t xml:space="preserve"> </w:t>
      </w:r>
      <w:r w:rsidR="00B4495D">
        <w:rPr>
          <w:b/>
          <w:lang w:eastAsia="x-none"/>
        </w:rPr>
        <w:t>О назначении миров</w:t>
      </w:r>
      <w:r w:rsidR="009B3A9A">
        <w:rPr>
          <w:b/>
          <w:lang w:eastAsia="x-none"/>
        </w:rPr>
        <w:t>ых</w:t>
      </w:r>
      <w:r w:rsidR="00B76AEA" w:rsidRPr="00B76AEA">
        <w:rPr>
          <w:b/>
          <w:lang w:eastAsia="x-none"/>
        </w:rPr>
        <w:t xml:space="preserve"> суд</w:t>
      </w:r>
      <w:r w:rsidR="009B3A9A">
        <w:rPr>
          <w:b/>
          <w:lang w:eastAsia="x-none"/>
        </w:rPr>
        <w:t>ей</w:t>
      </w:r>
      <w:r w:rsidR="00B76AEA" w:rsidRPr="00B76AEA">
        <w:rPr>
          <w:b/>
          <w:lang w:eastAsia="x-none"/>
        </w:rPr>
        <w:t xml:space="preserve"> Новосибирской области.</w:t>
      </w:r>
    </w:p>
    <w:p w:rsidR="005574C5" w:rsidRDefault="005574C5" w:rsidP="005574C5">
      <w:pPr>
        <w:tabs>
          <w:tab w:val="num" w:pos="426"/>
        </w:tabs>
        <w:ind w:firstLine="567"/>
        <w:jc w:val="both"/>
        <w:rPr>
          <w:bCs w:val="0"/>
        </w:rPr>
      </w:pPr>
      <w:r>
        <w:t>Доклад: Симанчева Людмила Викторовна – председатель Новосибирского областного суда.</w:t>
      </w:r>
    </w:p>
    <w:p w:rsidR="008B31D7" w:rsidRDefault="0078173B" w:rsidP="00762680">
      <w:pPr>
        <w:spacing w:line="280" w:lineRule="exact"/>
        <w:ind w:firstLine="709"/>
        <w:jc w:val="both"/>
        <w:rPr>
          <w:b/>
        </w:rPr>
      </w:pPr>
      <w:r>
        <w:rPr>
          <w:b/>
        </w:rPr>
        <w:t>4</w:t>
      </w:r>
      <w:r w:rsidR="00762680" w:rsidRPr="00762680">
        <w:rPr>
          <w:b/>
        </w:rPr>
        <w:t>.</w:t>
      </w:r>
      <w:r w:rsidR="00BC274C">
        <w:rPr>
          <w:b/>
        </w:rPr>
        <w:t xml:space="preserve"> </w:t>
      </w:r>
      <w:r w:rsidR="00762680" w:rsidRPr="00762680">
        <w:rPr>
          <w:b/>
        </w:rPr>
        <w:t xml:space="preserve">О проекте закона Новосибирской области «О внесении изменений в Закон Новосибирской области «О наградах Новосибирской </w:t>
      </w:r>
      <w:r w:rsidR="00BC274C" w:rsidRPr="00762680">
        <w:rPr>
          <w:b/>
        </w:rPr>
        <w:t xml:space="preserve">области» </w:t>
      </w:r>
      <w:r w:rsidR="00F2463D" w:rsidRPr="00F2463D">
        <w:rPr>
          <w:b/>
        </w:rPr>
        <w:t>(второе чтение).</w:t>
      </w:r>
      <w:r w:rsidR="00762680" w:rsidRPr="00762680">
        <w:rPr>
          <w:b/>
        </w:rPr>
        <w:t xml:space="preserve"> </w:t>
      </w:r>
    </w:p>
    <w:p w:rsidR="008B31D7" w:rsidRDefault="008B31D7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62680" w:rsidRDefault="0078173B" w:rsidP="00451FD2">
      <w:pPr>
        <w:spacing w:line="280" w:lineRule="exact"/>
        <w:ind w:firstLine="709"/>
        <w:jc w:val="both"/>
        <w:rPr>
          <w:b/>
        </w:rPr>
      </w:pPr>
      <w:r>
        <w:rPr>
          <w:b/>
        </w:rPr>
        <w:t>5</w:t>
      </w:r>
      <w:r w:rsidR="002D7235">
        <w:rPr>
          <w:b/>
        </w:rPr>
        <w:t xml:space="preserve">. </w:t>
      </w:r>
      <w:r w:rsidR="002D7235" w:rsidRPr="002D7235">
        <w:rPr>
          <w:b/>
        </w:rPr>
        <w:t>О проекте закона Новосибирской области «О внесении изменений в стать</w:t>
      </w:r>
      <w:r w:rsidR="002D7235">
        <w:rPr>
          <w:b/>
        </w:rPr>
        <w:t xml:space="preserve">ю 3 </w:t>
      </w:r>
      <w:r w:rsidR="002D7235" w:rsidRPr="002D7235">
        <w:rPr>
          <w:b/>
        </w:rPr>
        <w:t>Закона Новосибирской области «</w:t>
      </w:r>
      <w:r w:rsidR="002D7235">
        <w:rPr>
          <w:b/>
        </w:rPr>
        <w:t>О муниципальной службе в Новосибирской области»</w:t>
      </w:r>
      <w:r w:rsidR="002D7235" w:rsidRPr="002D7235">
        <w:rPr>
          <w:b/>
          <w:bCs w:val="0"/>
        </w:rPr>
        <w:t xml:space="preserve"> </w:t>
      </w:r>
      <w:r w:rsidR="00F2463D" w:rsidRPr="00F2463D">
        <w:rPr>
          <w:b/>
          <w:bCs w:val="0"/>
        </w:rPr>
        <w:t>(второе чтение).</w:t>
      </w:r>
    </w:p>
    <w:p w:rsidR="008B31D7" w:rsidRDefault="008B31D7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CE49CD" w:rsidRDefault="0078173B" w:rsidP="00451FD2">
      <w:pPr>
        <w:spacing w:line="280" w:lineRule="exact"/>
        <w:ind w:firstLine="709"/>
        <w:jc w:val="both"/>
        <w:rPr>
          <w:b/>
          <w:bCs w:val="0"/>
        </w:rPr>
      </w:pPr>
      <w:r>
        <w:rPr>
          <w:b/>
        </w:rPr>
        <w:t>6</w:t>
      </w:r>
      <w:r w:rsidR="00BC5FE2">
        <w:rPr>
          <w:b/>
        </w:rPr>
        <w:t xml:space="preserve">. </w:t>
      </w:r>
      <w:r w:rsidR="0098589E" w:rsidRPr="0098589E">
        <w:rPr>
          <w:b/>
        </w:rPr>
        <w:t xml:space="preserve">О проекте закона Новосибирской области </w:t>
      </w:r>
      <w:r w:rsidR="0098589E">
        <w:rPr>
          <w:b/>
        </w:rPr>
        <w:t xml:space="preserve">«О внесении изменений в Закон Новосибирской области «Об административных правонарушениях в Новосибирской области» </w:t>
      </w:r>
      <w:r w:rsidR="00F2463D" w:rsidRPr="00F2463D">
        <w:rPr>
          <w:b/>
          <w:bCs w:val="0"/>
        </w:rPr>
        <w:t>(второе чтение).</w:t>
      </w:r>
    </w:p>
    <w:p w:rsidR="008B31D7" w:rsidRDefault="008B31D7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62653" w:rsidRDefault="0078173B" w:rsidP="00BC5FE2">
      <w:pPr>
        <w:spacing w:line="280" w:lineRule="exact"/>
        <w:ind w:firstLine="709"/>
        <w:jc w:val="both"/>
        <w:rPr>
          <w:b/>
        </w:rPr>
      </w:pPr>
      <w:r>
        <w:rPr>
          <w:b/>
        </w:rPr>
        <w:t>7</w:t>
      </w:r>
      <w:r w:rsidR="00E000F3">
        <w:rPr>
          <w:b/>
        </w:rPr>
        <w:t xml:space="preserve">. </w:t>
      </w:r>
      <w:r w:rsidR="0098589E" w:rsidRPr="0098589E">
        <w:rPr>
          <w:b/>
        </w:rPr>
        <w:t>О проекте закона Новосибирской области</w:t>
      </w:r>
      <w:r w:rsidR="0098589E">
        <w:rPr>
          <w:b/>
        </w:rPr>
        <w:t xml:space="preserve"> «</w:t>
      </w:r>
      <w:r w:rsidR="00BC5FE2" w:rsidRPr="00BC5FE2">
        <w:rPr>
          <w:b/>
        </w:rPr>
        <w:t>О внесении изменения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</w:t>
      </w:r>
      <w:r w:rsidR="00E000F3">
        <w:rPr>
          <w:b/>
        </w:rPr>
        <w:t xml:space="preserve"> </w:t>
      </w:r>
      <w:r w:rsidR="00BC5FE2">
        <w:rPr>
          <w:b/>
          <w:bCs w:val="0"/>
        </w:rPr>
        <w:t>(в</w:t>
      </w:r>
      <w:r w:rsidR="00F2463D">
        <w:rPr>
          <w:b/>
          <w:bCs w:val="0"/>
        </w:rPr>
        <w:t>тор</w:t>
      </w:r>
      <w:r w:rsidR="00BC5FE2">
        <w:rPr>
          <w:b/>
          <w:bCs w:val="0"/>
        </w:rPr>
        <w:t>ое чтение).</w:t>
      </w:r>
    </w:p>
    <w:p w:rsidR="008B31D7" w:rsidRDefault="008B31D7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C68B2" w:rsidRPr="00BC68B2" w:rsidRDefault="0078173B" w:rsidP="00BC68B2">
      <w:pPr>
        <w:spacing w:line="280" w:lineRule="exact"/>
        <w:ind w:firstLine="709"/>
        <w:jc w:val="both"/>
        <w:rPr>
          <w:b/>
        </w:rPr>
      </w:pPr>
      <w:r>
        <w:rPr>
          <w:b/>
        </w:rPr>
        <w:t>8</w:t>
      </w:r>
      <w:r w:rsidR="00A719F4">
        <w:rPr>
          <w:b/>
        </w:rPr>
        <w:t xml:space="preserve">. </w:t>
      </w:r>
      <w:r w:rsidR="00BC68B2" w:rsidRPr="00BC68B2">
        <w:rPr>
          <w:b/>
        </w:rPr>
        <w:t xml:space="preserve">О проекте закона Новосибирской области «О внесении изменений в отдельные законы Новосибирской области, регулирующие правовое </w:t>
      </w:r>
      <w:r w:rsidR="00BC68B2" w:rsidRPr="00BC68B2">
        <w:rPr>
          <w:b/>
        </w:rPr>
        <w:lastRenderedPageBreak/>
        <w:t>положение лиц, замещающих должности муниципальной службы, и признании утратившими силу отдельных законов Новосибирской области и отдельных положений законов Новосибирской области» (второе чтение).</w:t>
      </w:r>
    </w:p>
    <w:p w:rsidR="00BC68B2" w:rsidRPr="00BC68B2" w:rsidRDefault="00BC68B2" w:rsidP="00BC68B2">
      <w:pPr>
        <w:spacing w:line="280" w:lineRule="exact"/>
        <w:ind w:firstLine="709"/>
        <w:jc w:val="both"/>
      </w:pPr>
      <w:r w:rsidRPr="00BC68B2">
        <w:t>Доклад:</w:t>
      </w:r>
      <w:r w:rsidRPr="00BC68B2"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E1E6B" w:rsidRDefault="0078173B" w:rsidP="00BC68B2">
      <w:pPr>
        <w:spacing w:line="280" w:lineRule="exact"/>
        <w:ind w:firstLine="709"/>
        <w:jc w:val="both"/>
        <w:rPr>
          <w:b/>
        </w:rPr>
      </w:pPr>
      <w:r>
        <w:rPr>
          <w:b/>
        </w:rPr>
        <w:t>9</w:t>
      </w:r>
      <w:r w:rsidR="00BC68B2">
        <w:rPr>
          <w:b/>
        </w:rPr>
        <w:t xml:space="preserve">. </w:t>
      </w:r>
      <w:r w:rsidR="00A719F4">
        <w:rPr>
          <w:b/>
        </w:rPr>
        <w:t xml:space="preserve">О проекте закона Новосибирской области </w:t>
      </w:r>
      <w:r w:rsidR="007E1E6B" w:rsidRPr="007E1E6B">
        <w:rPr>
          <w:b/>
        </w:rPr>
        <w:t>«Об упразднении населенного пункта 3192 км Кокошинского сельсовета Чулымского района Новосибирской области и о внесении изменений в статьи 1.30 и 4 Закона Новосибирской области «О статусе и границах муниципальных образований Новосибирской области»</w:t>
      </w:r>
      <w:r w:rsidR="00A719F4" w:rsidRPr="00A719F4">
        <w:rPr>
          <w:b/>
        </w:rPr>
        <w:t xml:space="preserve"> </w:t>
      </w:r>
      <w:r w:rsidR="00A719F4">
        <w:rPr>
          <w:b/>
        </w:rPr>
        <w:t>(первое чтение).</w:t>
      </w:r>
    </w:p>
    <w:p w:rsidR="00A719F4" w:rsidRDefault="00A719F4" w:rsidP="00451FD2">
      <w:pPr>
        <w:spacing w:line="280" w:lineRule="exact"/>
        <w:ind w:firstLine="709"/>
        <w:jc w:val="both"/>
        <w:rPr>
          <w:b/>
        </w:rPr>
      </w:pPr>
      <w:r>
        <w:t>Доклад:</w:t>
      </w:r>
      <w:r w:rsidRPr="00A719F4">
        <w:t xml:space="preserve"> Катернюк Татьяна Михайловна</w:t>
      </w:r>
      <w:r>
        <w:t xml:space="preserve"> – Глава </w:t>
      </w:r>
      <w:r w:rsidRPr="00A719F4">
        <w:t>Кокошинского сельсовета Чулымского района Новосибирской области</w:t>
      </w:r>
      <w:r>
        <w:t>.</w:t>
      </w:r>
    </w:p>
    <w:p w:rsidR="007E1E6B" w:rsidRDefault="0078173B" w:rsidP="00451FD2">
      <w:pPr>
        <w:spacing w:line="280" w:lineRule="exact"/>
        <w:ind w:firstLine="709"/>
        <w:jc w:val="both"/>
        <w:rPr>
          <w:b/>
        </w:rPr>
      </w:pPr>
      <w:r>
        <w:rPr>
          <w:b/>
        </w:rPr>
        <w:t>10</w:t>
      </w:r>
      <w:r w:rsidR="00A719F4">
        <w:rPr>
          <w:b/>
        </w:rPr>
        <w:t xml:space="preserve">. </w:t>
      </w:r>
      <w:r w:rsidR="00A719F4" w:rsidRPr="00A719F4">
        <w:rPr>
          <w:b/>
        </w:rPr>
        <w:t xml:space="preserve">О проекте закона Новосибирской области </w:t>
      </w:r>
      <w:r w:rsidR="007E1E6B" w:rsidRPr="007E1E6B">
        <w:rPr>
          <w:b/>
        </w:rPr>
        <w:t>«Об упразднении поселка Зубари Каякского сельсовета Чулымского района Новосибирской области и о внесении изменений в статьи 1.30 и 4 Закона Новосибирской области «О статусе и   границах муниципальных образований Новосибирской области»</w:t>
      </w:r>
      <w:r w:rsidR="00A719F4">
        <w:rPr>
          <w:b/>
        </w:rPr>
        <w:t xml:space="preserve"> (первое чтение).</w:t>
      </w:r>
    </w:p>
    <w:p w:rsidR="00B23AEB" w:rsidRDefault="00A719F4" w:rsidP="00355198">
      <w:pPr>
        <w:spacing w:line="280" w:lineRule="exact"/>
        <w:ind w:firstLine="709"/>
        <w:jc w:val="both"/>
        <w:rPr>
          <w:lang w:eastAsia="x-none"/>
        </w:rPr>
      </w:pPr>
      <w:r w:rsidRPr="00A719F4">
        <w:rPr>
          <w:lang w:eastAsia="x-none"/>
        </w:rPr>
        <w:t>Доклад:</w:t>
      </w:r>
      <w:r w:rsidRPr="00A719F4">
        <w:t xml:space="preserve"> </w:t>
      </w:r>
      <w:r w:rsidRPr="00A719F4">
        <w:rPr>
          <w:lang w:eastAsia="x-none"/>
        </w:rPr>
        <w:t xml:space="preserve">Никифоров </w:t>
      </w:r>
      <w:r>
        <w:rPr>
          <w:lang w:eastAsia="x-none"/>
        </w:rPr>
        <w:t>Николай</w:t>
      </w:r>
      <w:r w:rsidRPr="00A719F4">
        <w:rPr>
          <w:lang w:eastAsia="x-none"/>
        </w:rPr>
        <w:t xml:space="preserve"> Николаевич</w:t>
      </w:r>
      <w:r>
        <w:rPr>
          <w:lang w:eastAsia="x-none"/>
        </w:rPr>
        <w:t xml:space="preserve"> – Глава </w:t>
      </w:r>
      <w:r w:rsidRPr="00A719F4">
        <w:rPr>
          <w:lang w:eastAsia="x-none"/>
        </w:rPr>
        <w:t>Каякского сельсовета Чулымского района Новосибирской области</w:t>
      </w:r>
      <w:r>
        <w:rPr>
          <w:lang w:eastAsia="x-none"/>
        </w:rPr>
        <w:t>.</w:t>
      </w:r>
    </w:p>
    <w:p w:rsidR="004C4E9C" w:rsidRDefault="008B31D7" w:rsidP="004C4E9C">
      <w:pPr>
        <w:spacing w:line="280" w:lineRule="exact"/>
        <w:ind w:firstLine="709"/>
        <w:jc w:val="both"/>
        <w:rPr>
          <w:b/>
        </w:rPr>
      </w:pPr>
      <w:r>
        <w:rPr>
          <w:b/>
        </w:rPr>
        <w:t>1</w:t>
      </w:r>
      <w:r w:rsidR="0078173B">
        <w:rPr>
          <w:b/>
        </w:rPr>
        <w:t>1</w:t>
      </w:r>
      <w:r>
        <w:rPr>
          <w:b/>
        </w:rPr>
        <w:t xml:space="preserve">. </w:t>
      </w:r>
      <w:r w:rsidR="004C4E9C">
        <w:rPr>
          <w:b/>
        </w:rPr>
        <w:t>О проекте закона Новосибирской области «</w:t>
      </w:r>
      <w:r w:rsidR="004C4E9C" w:rsidRPr="004C4E9C">
        <w:rPr>
          <w:b/>
          <w:lang w:eastAsia="x-none"/>
        </w:rPr>
        <w:t>О внесении изменений в Закон Новосибирской области «О выборах глав муниципальных образований в Новосибирской области»</w:t>
      </w:r>
      <w:r w:rsidR="004C4E9C" w:rsidRPr="004C4E9C">
        <w:rPr>
          <w:b/>
        </w:rPr>
        <w:t xml:space="preserve"> </w:t>
      </w:r>
      <w:r w:rsidR="004C4E9C">
        <w:rPr>
          <w:b/>
        </w:rPr>
        <w:t>(первое чтение).</w:t>
      </w:r>
    </w:p>
    <w:p w:rsidR="008B31D7" w:rsidRDefault="008B31D7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C4E9C" w:rsidRDefault="008B31D7" w:rsidP="004C4E9C">
      <w:pPr>
        <w:spacing w:line="280" w:lineRule="exact"/>
        <w:ind w:firstLine="709"/>
        <w:jc w:val="both"/>
        <w:rPr>
          <w:b/>
        </w:rPr>
      </w:pPr>
      <w:r>
        <w:rPr>
          <w:b/>
        </w:rPr>
        <w:t>1</w:t>
      </w:r>
      <w:r w:rsidR="0078173B">
        <w:rPr>
          <w:b/>
        </w:rPr>
        <w:t>2</w:t>
      </w:r>
      <w:r>
        <w:rPr>
          <w:b/>
        </w:rPr>
        <w:t xml:space="preserve">. </w:t>
      </w:r>
      <w:r w:rsidR="004C4E9C">
        <w:rPr>
          <w:b/>
        </w:rPr>
        <w:t>О проекте закона Новосибирской области «</w:t>
      </w:r>
      <w:r w:rsidR="004C4E9C" w:rsidRPr="004C4E9C">
        <w:rPr>
          <w:b/>
          <w:lang w:eastAsia="x-none"/>
        </w:rPr>
        <w:t>О внесении изменения в статью 5 Закона Новосибирской области «О представителях общественности в квалификационной коллегии судей Новосибирской области»</w:t>
      </w:r>
      <w:r w:rsidR="004C4E9C" w:rsidRPr="004C4E9C">
        <w:rPr>
          <w:b/>
        </w:rPr>
        <w:t xml:space="preserve"> </w:t>
      </w:r>
      <w:r w:rsidR="004C4E9C">
        <w:rPr>
          <w:b/>
        </w:rPr>
        <w:t>(первое чтение).</w:t>
      </w:r>
    </w:p>
    <w:p w:rsidR="008B31D7" w:rsidRDefault="008B31D7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C4E9C" w:rsidRDefault="008B31D7" w:rsidP="004C4E9C">
      <w:pPr>
        <w:spacing w:line="280" w:lineRule="exact"/>
        <w:ind w:firstLine="709"/>
        <w:jc w:val="both"/>
        <w:rPr>
          <w:b/>
        </w:rPr>
      </w:pPr>
      <w:r>
        <w:rPr>
          <w:b/>
        </w:rPr>
        <w:t>1</w:t>
      </w:r>
      <w:r w:rsidR="0078173B">
        <w:rPr>
          <w:b/>
        </w:rPr>
        <w:t>3</w:t>
      </w:r>
      <w:r>
        <w:rPr>
          <w:b/>
        </w:rPr>
        <w:t xml:space="preserve">. </w:t>
      </w:r>
      <w:r w:rsidR="004C4E9C">
        <w:rPr>
          <w:b/>
        </w:rPr>
        <w:t>О проекте закона Новосибирской области «</w:t>
      </w:r>
      <w:r w:rsidR="004C4E9C" w:rsidRPr="004C4E9C">
        <w:rPr>
          <w:b/>
          <w:lang w:eastAsia="x-none"/>
        </w:rPr>
        <w:t>О внесении изменений в статьи 1 и 3.1 Закона Новосибирской области</w:t>
      </w:r>
      <w:r w:rsidR="004C4E9C">
        <w:rPr>
          <w:b/>
          <w:lang w:eastAsia="x-none"/>
        </w:rPr>
        <w:t xml:space="preserve"> </w:t>
      </w:r>
      <w:r w:rsidR="004C4E9C" w:rsidRPr="004C4E9C">
        <w:rPr>
          <w:b/>
          <w:lang w:eastAsia="x-none"/>
        </w:rPr>
        <w:t>«О комиссии 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Новосибирской области»</w:t>
      </w:r>
      <w:r w:rsidR="004C4E9C" w:rsidRPr="004C4E9C">
        <w:rPr>
          <w:b/>
        </w:rPr>
        <w:t xml:space="preserve"> </w:t>
      </w:r>
      <w:r w:rsidR="004C4E9C">
        <w:rPr>
          <w:b/>
        </w:rPr>
        <w:t>(первое чтение).</w:t>
      </w:r>
    </w:p>
    <w:p w:rsidR="004C4E9C" w:rsidRDefault="004C4E9C" w:rsidP="004C4E9C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8173B" w:rsidRPr="0078173B" w:rsidRDefault="0078173B" w:rsidP="0078173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14. </w:t>
      </w:r>
      <w:r w:rsidRPr="0078173B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Общественной</w:t>
      </w:r>
      <w:r>
        <w:rPr>
          <w:b/>
          <w:lang w:eastAsia="x-none"/>
        </w:rPr>
        <w:t xml:space="preserve"> палате Новосибирской области» (первое чтение).</w:t>
      </w:r>
    </w:p>
    <w:p w:rsidR="0078173B" w:rsidRDefault="0078173B" w:rsidP="0078173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</w:r>
      <w:r w:rsidR="009A2CFA" w:rsidRPr="009A2CFA"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78173B" w:rsidRPr="0078173B" w:rsidRDefault="0078173B" w:rsidP="0078173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78173B">
        <w:rPr>
          <w:b/>
          <w:lang w:eastAsia="x-none"/>
        </w:rPr>
        <w:t xml:space="preserve">15. О проекте закона Новосибирской области «Об упразднении, о создании судебных участков и должностей мировых судей Новосибирской области и внесении изменений в статьи 5 и 12 Закона Новосибирской области «О мировых судьях Новосибирской области» и Закон Новосибирской области «О создании судебных участков и должностей мировых судей Новосибирской области» </w:t>
      </w:r>
      <w:r>
        <w:rPr>
          <w:b/>
          <w:lang w:eastAsia="x-none"/>
        </w:rPr>
        <w:t>(первое чтение).</w:t>
      </w:r>
      <w:r w:rsidRPr="0078173B">
        <w:rPr>
          <w:b/>
          <w:lang w:eastAsia="x-none"/>
        </w:rPr>
        <w:t xml:space="preserve"> </w:t>
      </w:r>
    </w:p>
    <w:p w:rsidR="0078173B" w:rsidRDefault="0078173B" w:rsidP="0078173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78173B">
        <w:rPr>
          <w:lang w:eastAsia="x-none"/>
        </w:rPr>
        <w:lastRenderedPageBreak/>
        <w:t>Доклад:</w:t>
      </w:r>
      <w:r w:rsidRPr="0078173B">
        <w:rPr>
          <w:lang w:eastAsia="x-none"/>
        </w:rPr>
        <w:tab/>
        <w:t xml:space="preserve">Артеменко Александр Викторович – начальник управления по обеспечению деятельности мировых судей Новосибирской области.  </w:t>
      </w:r>
    </w:p>
    <w:p w:rsidR="009B7343" w:rsidRDefault="009B7343" w:rsidP="009B7343">
      <w:pPr>
        <w:spacing w:line="280" w:lineRule="exact"/>
        <w:ind w:firstLine="709"/>
        <w:jc w:val="both"/>
        <w:rPr>
          <w:lang w:eastAsia="x-none"/>
        </w:rPr>
      </w:pPr>
      <w:r>
        <w:rPr>
          <w:b/>
          <w:lang w:eastAsia="x-none"/>
        </w:rPr>
        <w:t>1</w:t>
      </w:r>
      <w:r w:rsidR="0094500A">
        <w:rPr>
          <w:b/>
          <w:lang w:eastAsia="x-none"/>
        </w:rPr>
        <w:t>6</w:t>
      </w:r>
      <w:r>
        <w:rPr>
          <w:b/>
          <w:lang w:eastAsia="x-none"/>
        </w:rPr>
        <w:t>. О согласовании проекта изменений в государственную программу Новосибирской области</w:t>
      </w:r>
      <w:r w:rsidRPr="009B7343">
        <w:rPr>
          <w:b/>
          <w:lang w:eastAsia="x-none"/>
        </w:rPr>
        <w:t xml:space="preserve"> </w:t>
      </w:r>
      <w:r>
        <w:rPr>
          <w:b/>
          <w:lang w:eastAsia="x-none"/>
        </w:rPr>
        <w:t>«Развитие институтов региональной политики и гражданского общества в Новосибирской области».</w:t>
      </w:r>
      <w:r w:rsidRPr="009B7343">
        <w:rPr>
          <w:lang w:eastAsia="x-none"/>
        </w:rPr>
        <w:t xml:space="preserve"> </w:t>
      </w:r>
    </w:p>
    <w:p w:rsidR="009B7343" w:rsidRDefault="009B7343" w:rsidP="009B7343">
      <w:pPr>
        <w:spacing w:line="280" w:lineRule="exact"/>
        <w:ind w:firstLine="709"/>
        <w:jc w:val="both"/>
        <w:rPr>
          <w:b/>
          <w:bCs w:val="0"/>
        </w:rPr>
      </w:pPr>
      <w:r>
        <w:rPr>
          <w:lang w:eastAsia="x-none"/>
        </w:rPr>
        <w:t>Доклад:</w:t>
      </w:r>
      <w:r>
        <w:t xml:space="preserve"> </w:t>
      </w: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923F94" w:rsidRPr="00923F94" w:rsidRDefault="00EE08A0" w:rsidP="00923F94">
      <w:pPr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94500A">
        <w:rPr>
          <w:b/>
          <w:lang w:eastAsia="x-none"/>
        </w:rPr>
        <w:t>7</w:t>
      </w:r>
      <w:r>
        <w:rPr>
          <w:b/>
          <w:lang w:eastAsia="x-none"/>
        </w:rPr>
        <w:t xml:space="preserve">. </w:t>
      </w:r>
      <w:r w:rsidR="00923F94" w:rsidRPr="00923F94">
        <w:rPr>
          <w:b/>
          <w:lang w:eastAsia="x-none"/>
        </w:rPr>
        <w:t xml:space="preserve">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области». </w:t>
      </w:r>
    </w:p>
    <w:p w:rsidR="004C4E9C" w:rsidRDefault="00923F94" w:rsidP="00923F94">
      <w:pPr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 Бурдин Роман Валерьевич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94500A" w:rsidRPr="0094500A" w:rsidRDefault="0094500A" w:rsidP="0094500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94500A">
        <w:rPr>
          <w:b/>
          <w:lang w:eastAsia="x-none"/>
        </w:rPr>
        <w:t xml:space="preserve">18. О награждении наградой </w:t>
      </w:r>
      <w:r w:rsidRPr="0094500A">
        <w:rPr>
          <w:b/>
          <w:lang w:eastAsia="x-none"/>
        </w:rPr>
        <w:t>Законодательного Собрания Новосибирской области</w:t>
      </w:r>
      <w:r>
        <w:rPr>
          <w:lang w:eastAsia="x-none"/>
        </w:rPr>
        <w:t>.</w:t>
      </w:r>
      <w:bookmarkStart w:id="0" w:name="_GoBack"/>
      <w:bookmarkEnd w:id="0"/>
      <w:r w:rsidRPr="0094500A">
        <w:rPr>
          <w:lang w:eastAsia="x-none"/>
        </w:rPr>
        <w:t xml:space="preserve"> </w:t>
      </w:r>
    </w:p>
    <w:p w:rsidR="0094500A" w:rsidRDefault="0094500A" w:rsidP="0094500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94500A" w:rsidRPr="0094500A" w:rsidRDefault="0094500A" w:rsidP="00923F94">
      <w:pPr>
        <w:spacing w:line="280" w:lineRule="exact"/>
        <w:ind w:firstLine="709"/>
        <w:jc w:val="both"/>
        <w:rPr>
          <w:b/>
          <w:lang w:eastAsia="x-none"/>
        </w:rPr>
      </w:pPr>
    </w:p>
    <w:p w:rsidR="002E2FBC" w:rsidRDefault="002E2FBC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201DE4" w:rsidRDefault="00201DE4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294DC7" w:rsidRDefault="00294DC7" w:rsidP="004D6766">
      <w:pPr>
        <w:tabs>
          <w:tab w:val="left" w:pos="0"/>
        </w:tabs>
        <w:spacing w:line="280" w:lineRule="exact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742" w:rsidRDefault="00353742">
      <w:r>
        <w:separator/>
      </w:r>
    </w:p>
  </w:endnote>
  <w:endnote w:type="continuationSeparator" w:id="0">
    <w:p w:rsidR="00353742" w:rsidRDefault="0035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742" w:rsidRDefault="00353742">
      <w:r>
        <w:separator/>
      </w:r>
    </w:p>
  </w:footnote>
  <w:footnote w:type="continuationSeparator" w:id="0">
    <w:p w:rsidR="00353742" w:rsidRDefault="00353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3635"/>
    <w:rsid w:val="000C4EE0"/>
    <w:rsid w:val="000C5DBF"/>
    <w:rsid w:val="000D6393"/>
    <w:rsid w:val="000E1CD5"/>
    <w:rsid w:val="000E3453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1DE4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33A5"/>
    <w:rsid w:val="0023712A"/>
    <w:rsid w:val="00242630"/>
    <w:rsid w:val="002432A7"/>
    <w:rsid w:val="002435AA"/>
    <w:rsid w:val="00244CFF"/>
    <w:rsid w:val="00244F95"/>
    <w:rsid w:val="00245FD7"/>
    <w:rsid w:val="002460A3"/>
    <w:rsid w:val="0025166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4DC7"/>
    <w:rsid w:val="002952AF"/>
    <w:rsid w:val="00296AEE"/>
    <w:rsid w:val="00296E94"/>
    <w:rsid w:val="0029792E"/>
    <w:rsid w:val="002A289C"/>
    <w:rsid w:val="002A3691"/>
    <w:rsid w:val="002A3AF5"/>
    <w:rsid w:val="002A5891"/>
    <w:rsid w:val="002A5AA9"/>
    <w:rsid w:val="002B209C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6A51"/>
    <w:rsid w:val="002D7235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3742"/>
    <w:rsid w:val="00354B3C"/>
    <w:rsid w:val="00355198"/>
    <w:rsid w:val="0035616C"/>
    <w:rsid w:val="0036215B"/>
    <w:rsid w:val="00363408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85D"/>
    <w:rsid w:val="00382E83"/>
    <w:rsid w:val="00386C76"/>
    <w:rsid w:val="00387CD4"/>
    <w:rsid w:val="00395672"/>
    <w:rsid w:val="00396288"/>
    <w:rsid w:val="003A34F2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613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4803"/>
    <w:rsid w:val="004271DE"/>
    <w:rsid w:val="00432D7B"/>
    <w:rsid w:val="00433D4C"/>
    <w:rsid w:val="004411B3"/>
    <w:rsid w:val="004443CC"/>
    <w:rsid w:val="00447F9C"/>
    <w:rsid w:val="0045009E"/>
    <w:rsid w:val="00451FD2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4E9C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0703A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77B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680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173B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4B4"/>
    <w:rsid w:val="007A6CA3"/>
    <w:rsid w:val="007A739E"/>
    <w:rsid w:val="007A7BFC"/>
    <w:rsid w:val="007B393F"/>
    <w:rsid w:val="007B3CB8"/>
    <w:rsid w:val="007B572D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1E6B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45F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0B2C"/>
    <w:rsid w:val="00831DDC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645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ABF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ED6"/>
    <w:rsid w:val="008B31D7"/>
    <w:rsid w:val="008B4DD1"/>
    <w:rsid w:val="008B6E54"/>
    <w:rsid w:val="008C05B4"/>
    <w:rsid w:val="008C1DF0"/>
    <w:rsid w:val="008C36D5"/>
    <w:rsid w:val="008C6EB1"/>
    <w:rsid w:val="008C7C84"/>
    <w:rsid w:val="008D26A4"/>
    <w:rsid w:val="008E1AA5"/>
    <w:rsid w:val="008E28F9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3F94"/>
    <w:rsid w:val="00924106"/>
    <w:rsid w:val="00931429"/>
    <w:rsid w:val="00931E41"/>
    <w:rsid w:val="0093611B"/>
    <w:rsid w:val="0093637D"/>
    <w:rsid w:val="00936617"/>
    <w:rsid w:val="0093720D"/>
    <w:rsid w:val="00941A29"/>
    <w:rsid w:val="00943DAE"/>
    <w:rsid w:val="0094500A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80034"/>
    <w:rsid w:val="00982B37"/>
    <w:rsid w:val="0098589E"/>
    <w:rsid w:val="009915F5"/>
    <w:rsid w:val="00994709"/>
    <w:rsid w:val="00995461"/>
    <w:rsid w:val="00997233"/>
    <w:rsid w:val="009A0D93"/>
    <w:rsid w:val="009A11CB"/>
    <w:rsid w:val="009A1903"/>
    <w:rsid w:val="009A1F08"/>
    <w:rsid w:val="009A2AD6"/>
    <w:rsid w:val="009A2CFA"/>
    <w:rsid w:val="009A34C4"/>
    <w:rsid w:val="009A3D1B"/>
    <w:rsid w:val="009A58E5"/>
    <w:rsid w:val="009A6365"/>
    <w:rsid w:val="009A7A4C"/>
    <w:rsid w:val="009B0DDA"/>
    <w:rsid w:val="009B3A9A"/>
    <w:rsid w:val="009B4FA0"/>
    <w:rsid w:val="009B58D3"/>
    <w:rsid w:val="009B734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2117"/>
    <w:rsid w:val="009E36C2"/>
    <w:rsid w:val="009E396C"/>
    <w:rsid w:val="009E498D"/>
    <w:rsid w:val="009E6CCC"/>
    <w:rsid w:val="009F01AE"/>
    <w:rsid w:val="009F4910"/>
    <w:rsid w:val="009F528C"/>
    <w:rsid w:val="00A0165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4A0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19F4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5C9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57C8"/>
    <w:rsid w:val="00B169D7"/>
    <w:rsid w:val="00B223BD"/>
    <w:rsid w:val="00B23AEB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1C50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2105"/>
    <w:rsid w:val="00BC274C"/>
    <w:rsid w:val="00BC32D8"/>
    <w:rsid w:val="00BC34A1"/>
    <w:rsid w:val="00BC43F3"/>
    <w:rsid w:val="00BC5FE2"/>
    <w:rsid w:val="00BC62FF"/>
    <w:rsid w:val="00BC68B2"/>
    <w:rsid w:val="00BD1128"/>
    <w:rsid w:val="00BD20CC"/>
    <w:rsid w:val="00BD2930"/>
    <w:rsid w:val="00BD2F64"/>
    <w:rsid w:val="00BE0C46"/>
    <w:rsid w:val="00BE2F8D"/>
    <w:rsid w:val="00BE349E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A6302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9CD"/>
    <w:rsid w:val="00CE4C83"/>
    <w:rsid w:val="00CE5001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585F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0F3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2653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5A48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08A0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463D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11278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FE2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CA32F-8937-46F5-8DB6-484DD05ED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988</Words>
  <Characters>8202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2026-06-10T07:53:00Z</cp:lastPrinted>
  <dcterms:created xsi:type="dcterms:W3CDTF">2026-06-11T04:19:00Z</dcterms:created>
  <dcterms:modified xsi:type="dcterms:W3CDTF">2026-06-11T04:19:00Z</dcterms:modified>
</cp:coreProperties>
</file>