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606466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606466">
              <w:t>5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5A79F8" w:rsidP="0038070B">
      <w:pPr>
        <w:spacing w:line="30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606466">
        <w:rPr>
          <w:b/>
        </w:rPr>
        <w:t>1</w:t>
      </w:r>
      <w:r w:rsidR="00232EF4">
        <w:rPr>
          <w:b/>
        </w:rPr>
        <w:t>8</w:t>
      </w:r>
      <w:r w:rsidR="00083DDF">
        <w:rPr>
          <w:b/>
        </w:rPr>
        <w:t xml:space="preserve"> </w:t>
      </w:r>
      <w:r w:rsidR="00232EF4">
        <w:rPr>
          <w:b/>
        </w:rPr>
        <w:t>дека</w:t>
      </w:r>
      <w:r w:rsidR="0010662C">
        <w:rPr>
          <w:b/>
        </w:rPr>
        <w:t>бря</w:t>
      </w:r>
      <w:r w:rsidR="00176C5D">
        <w:rPr>
          <w:b/>
        </w:rPr>
        <w:t xml:space="preserve"> </w:t>
      </w:r>
      <w:r w:rsidR="00C938A8" w:rsidRPr="00C938A8">
        <w:rPr>
          <w:b/>
        </w:rPr>
        <w:t>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E822A8" w:rsidRDefault="00606466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Каб.</w:t>
      </w:r>
      <w:r w:rsidR="003C5E56">
        <w:t xml:space="preserve"> </w:t>
      </w:r>
      <w:r>
        <w:t>№ 5</w:t>
      </w:r>
      <w:r w:rsidR="003C5E56">
        <w:t>11</w:t>
      </w:r>
      <w:r>
        <w:t>, 09-3</w:t>
      </w:r>
      <w:r w:rsidR="009168A8">
        <w:t>0</w:t>
      </w:r>
      <w:r w:rsidR="0010662C">
        <w:t xml:space="preserve"> </w:t>
      </w:r>
    </w:p>
    <w:p w:rsidR="0068007A" w:rsidRPr="00CF0F33" w:rsidRDefault="0068007A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p w:rsidR="0010662C" w:rsidRDefault="0010662C" w:rsidP="0087418A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10662C" w:rsidRDefault="0010662C" w:rsidP="0087418A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0662C" w:rsidRDefault="0010662C" w:rsidP="0087418A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7A7BFC" w:rsidRDefault="007A7BFC" w:rsidP="0087418A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FB5451" w:rsidRDefault="00FB5451" w:rsidP="0087418A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 xml:space="preserve">Гончарова Елена Анатольевна – председатель Контрольно-счетной палаты Новосибирской области; </w:t>
      </w:r>
    </w:p>
    <w:p w:rsidR="0010662C" w:rsidRDefault="0010662C" w:rsidP="0010662C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10662C" w:rsidRPr="005F7E74" w:rsidRDefault="0010662C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Pr="005F7E74">
        <w:rPr>
          <w:b/>
          <w:lang w:eastAsia="x-none"/>
        </w:rPr>
        <w:t>.</w:t>
      </w:r>
      <w:r>
        <w:rPr>
          <w:b/>
          <w:lang w:eastAsia="x-none"/>
        </w:rPr>
        <w:t xml:space="preserve">  </w:t>
      </w:r>
      <w:r w:rsidRPr="005F7E74">
        <w:rPr>
          <w:b/>
          <w:lang w:eastAsia="x-none"/>
        </w:rPr>
        <w:t>Утверждение повестки и регламента заседания комитета</w:t>
      </w:r>
      <w:r>
        <w:rPr>
          <w:b/>
          <w:lang w:eastAsia="x-none"/>
        </w:rPr>
        <w:t>.</w:t>
      </w:r>
    </w:p>
    <w:p w:rsidR="0010662C" w:rsidRDefault="0010662C" w:rsidP="0010662C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32EF4" w:rsidRDefault="00606466" w:rsidP="0030037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>2</w:t>
      </w:r>
      <w:r w:rsidR="00AC4534">
        <w:rPr>
          <w:b/>
          <w:lang w:eastAsia="en-US"/>
        </w:rPr>
        <w:t xml:space="preserve">. </w:t>
      </w:r>
      <w:r w:rsidR="0030037A" w:rsidRPr="0030037A">
        <w:rPr>
          <w:b/>
          <w:lang w:eastAsia="en-US"/>
        </w:rPr>
        <w:t>О согласовании проекта изменений в государственную программу Новосибирской области</w:t>
      </w:r>
      <w:r>
        <w:rPr>
          <w:b/>
          <w:lang w:eastAsia="en-US"/>
        </w:rPr>
        <w:t xml:space="preserve"> </w:t>
      </w:r>
      <w:r w:rsidRPr="00606466">
        <w:rPr>
          <w:b/>
          <w:lang w:eastAsia="en-US"/>
        </w:rPr>
        <w:t>«Развитие институтов региональной политики и гражданского общества в Новосибирской области»</w:t>
      </w:r>
      <w:r w:rsidR="0030037A">
        <w:rPr>
          <w:b/>
          <w:lang w:eastAsia="en-US"/>
        </w:rPr>
        <w:t>.</w:t>
      </w:r>
    </w:p>
    <w:p w:rsidR="00AC4534" w:rsidRDefault="00AC4534" w:rsidP="00AC4534">
      <w:pPr>
        <w:tabs>
          <w:tab w:val="left" w:pos="0"/>
        </w:tabs>
        <w:spacing w:line="280" w:lineRule="exact"/>
        <w:ind w:left="142" w:firstLine="600"/>
        <w:jc w:val="both"/>
        <w:rPr>
          <w:bCs w:val="0"/>
          <w:lang w:eastAsia="x-none"/>
        </w:rPr>
      </w:pPr>
      <w:r>
        <w:rPr>
          <w:bCs w:val="0"/>
          <w:color w:val="000000"/>
        </w:rPr>
        <w:t>Доклад:</w:t>
      </w:r>
      <w:r w:rsidR="00606466" w:rsidRPr="00606466">
        <w:rPr>
          <w:lang w:eastAsia="x-none"/>
        </w:rPr>
        <w:t xml:space="preserve"> </w:t>
      </w:r>
      <w:r w:rsidR="00606466"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 w:rsidR="005A79F8">
        <w:rPr>
          <w:lang w:eastAsia="x-none"/>
        </w:rPr>
        <w:t>.</w:t>
      </w:r>
    </w:p>
    <w:p w:rsidR="004D6766" w:rsidRDefault="004D6766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606466" w:rsidRDefault="00606466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4D6766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p w:rsidR="004D6766" w:rsidRDefault="004D6766" w:rsidP="004D6766">
      <w:pPr>
        <w:pStyle w:val="af8"/>
        <w:jc w:val="both"/>
        <w:rPr>
          <w:bCs/>
          <w:sz w:val="28"/>
          <w:szCs w:val="28"/>
        </w:rPr>
      </w:pPr>
    </w:p>
    <w:sectPr w:rsidR="004D6766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E06" w:rsidRDefault="00191E06">
      <w:r>
        <w:separator/>
      </w:r>
    </w:p>
  </w:endnote>
  <w:endnote w:type="continuationSeparator" w:id="0">
    <w:p w:rsidR="00191E06" w:rsidRDefault="0019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E06" w:rsidRDefault="00191E06">
      <w:r>
        <w:separator/>
      </w:r>
    </w:p>
  </w:footnote>
  <w:footnote w:type="continuationSeparator" w:id="0">
    <w:p w:rsidR="00191E06" w:rsidRDefault="0019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6D2"/>
    <w:rsid w:val="00011EA0"/>
    <w:rsid w:val="000124C1"/>
    <w:rsid w:val="000139A1"/>
    <w:rsid w:val="00020534"/>
    <w:rsid w:val="00022EFA"/>
    <w:rsid w:val="00027009"/>
    <w:rsid w:val="000377F5"/>
    <w:rsid w:val="00041DE6"/>
    <w:rsid w:val="000478E8"/>
    <w:rsid w:val="00052163"/>
    <w:rsid w:val="00052C0D"/>
    <w:rsid w:val="00054F0F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4EE0"/>
    <w:rsid w:val="000C5DBF"/>
    <w:rsid w:val="000E1CD5"/>
    <w:rsid w:val="000E42ED"/>
    <w:rsid w:val="000E4BBD"/>
    <w:rsid w:val="000E741A"/>
    <w:rsid w:val="000E7574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6C5D"/>
    <w:rsid w:val="001771A8"/>
    <w:rsid w:val="00180DBA"/>
    <w:rsid w:val="00183B1F"/>
    <w:rsid w:val="00187893"/>
    <w:rsid w:val="0019017A"/>
    <w:rsid w:val="00191769"/>
    <w:rsid w:val="00191E06"/>
    <w:rsid w:val="001964DD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712A"/>
    <w:rsid w:val="00242630"/>
    <w:rsid w:val="002432A7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1796"/>
    <w:rsid w:val="002754E2"/>
    <w:rsid w:val="002868AD"/>
    <w:rsid w:val="00287021"/>
    <w:rsid w:val="002901A4"/>
    <w:rsid w:val="00291659"/>
    <w:rsid w:val="0029198A"/>
    <w:rsid w:val="002927E9"/>
    <w:rsid w:val="00293CE6"/>
    <w:rsid w:val="00294808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10DD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037A"/>
    <w:rsid w:val="003042A2"/>
    <w:rsid w:val="0030500F"/>
    <w:rsid w:val="00312164"/>
    <w:rsid w:val="003122D7"/>
    <w:rsid w:val="003130D9"/>
    <w:rsid w:val="00314322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36DB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C5E56"/>
    <w:rsid w:val="003D077B"/>
    <w:rsid w:val="003D2898"/>
    <w:rsid w:val="003D3779"/>
    <w:rsid w:val="003D6A9B"/>
    <w:rsid w:val="003E0B8D"/>
    <w:rsid w:val="003E38DE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5155"/>
    <w:rsid w:val="004065A8"/>
    <w:rsid w:val="004077F6"/>
    <w:rsid w:val="00413DDD"/>
    <w:rsid w:val="004141B3"/>
    <w:rsid w:val="00424803"/>
    <w:rsid w:val="00432D7B"/>
    <w:rsid w:val="00433D4C"/>
    <w:rsid w:val="004411B3"/>
    <w:rsid w:val="004443CC"/>
    <w:rsid w:val="00447F9C"/>
    <w:rsid w:val="0045009E"/>
    <w:rsid w:val="00454191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0ABE"/>
    <w:rsid w:val="004C2A75"/>
    <w:rsid w:val="004C2D3E"/>
    <w:rsid w:val="004C5AF3"/>
    <w:rsid w:val="004D053E"/>
    <w:rsid w:val="004D36AF"/>
    <w:rsid w:val="004D559F"/>
    <w:rsid w:val="004D6766"/>
    <w:rsid w:val="004D725F"/>
    <w:rsid w:val="004E3129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1F5D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933"/>
    <w:rsid w:val="00537A9E"/>
    <w:rsid w:val="0054249C"/>
    <w:rsid w:val="0054445E"/>
    <w:rsid w:val="005475AD"/>
    <w:rsid w:val="005478CC"/>
    <w:rsid w:val="005534F6"/>
    <w:rsid w:val="005539B2"/>
    <w:rsid w:val="0055492E"/>
    <w:rsid w:val="005670EE"/>
    <w:rsid w:val="00567EBA"/>
    <w:rsid w:val="00571CB7"/>
    <w:rsid w:val="00573D0C"/>
    <w:rsid w:val="0058084C"/>
    <w:rsid w:val="0058165E"/>
    <w:rsid w:val="00581B03"/>
    <w:rsid w:val="00586A47"/>
    <w:rsid w:val="00587FFA"/>
    <w:rsid w:val="00590B9C"/>
    <w:rsid w:val="00590D55"/>
    <w:rsid w:val="005924EB"/>
    <w:rsid w:val="00593227"/>
    <w:rsid w:val="0059496A"/>
    <w:rsid w:val="00596F24"/>
    <w:rsid w:val="005978A9"/>
    <w:rsid w:val="005A0DAC"/>
    <w:rsid w:val="005A12B6"/>
    <w:rsid w:val="005A1F9C"/>
    <w:rsid w:val="005A43CD"/>
    <w:rsid w:val="005A6309"/>
    <w:rsid w:val="005A79F8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466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97C"/>
    <w:rsid w:val="00702D86"/>
    <w:rsid w:val="00704F7C"/>
    <w:rsid w:val="00705767"/>
    <w:rsid w:val="0070612A"/>
    <w:rsid w:val="00711F48"/>
    <w:rsid w:val="00713D3B"/>
    <w:rsid w:val="007161EF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55EC0"/>
    <w:rsid w:val="00760E09"/>
    <w:rsid w:val="00761D2D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A739E"/>
    <w:rsid w:val="007A7BFC"/>
    <w:rsid w:val="007B393F"/>
    <w:rsid w:val="007B3CB8"/>
    <w:rsid w:val="007C0498"/>
    <w:rsid w:val="007C0BDF"/>
    <w:rsid w:val="007C5617"/>
    <w:rsid w:val="007C7221"/>
    <w:rsid w:val="007C7F72"/>
    <w:rsid w:val="007D3B81"/>
    <w:rsid w:val="007D4B6B"/>
    <w:rsid w:val="007E19F3"/>
    <w:rsid w:val="007E31DA"/>
    <w:rsid w:val="007E3576"/>
    <w:rsid w:val="007E49B4"/>
    <w:rsid w:val="007E554D"/>
    <w:rsid w:val="007F1218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2A21"/>
    <w:rsid w:val="008664E3"/>
    <w:rsid w:val="00872289"/>
    <w:rsid w:val="0087418A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1DF0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168A8"/>
    <w:rsid w:val="009207D6"/>
    <w:rsid w:val="00921239"/>
    <w:rsid w:val="00931429"/>
    <w:rsid w:val="00931E41"/>
    <w:rsid w:val="0093611B"/>
    <w:rsid w:val="0093637D"/>
    <w:rsid w:val="00936617"/>
    <w:rsid w:val="00943DAE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4709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D7948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BF6"/>
    <w:rsid w:val="00AD3E3C"/>
    <w:rsid w:val="00AD5335"/>
    <w:rsid w:val="00AD7F4F"/>
    <w:rsid w:val="00AE0AC0"/>
    <w:rsid w:val="00AE4320"/>
    <w:rsid w:val="00AF235C"/>
    <w:rsid w:val="00AF3067"/>
    <w:rsid w:val="00AF3C83"/>
    <w:rsid w:val="00AF7FC0"/>
    <w:rsid w:val="00B01726"/>
    <w:rsid w:val="00B03364"/>
    <w:rsid w:val="00B0428C"/>
    <w:rsid w:val="00B051F8"/>
    <w:rsid w:val="00B116CA"/>
    <w:rsid w:val="00B147CF"/>
    <w:rsid w:val="00B169D7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349E"/>
    <w:rsid w:val="00BE6955"/>
    <w:rsid w:val="00BE6F8F"/>
    <w:rsid w:val="00BE6FF1"/>
    <w:rsid w:val="00BE7F17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25EA"/>
    <w:rsid w:val="00C4510E"/>
    <w:rsid w:val="00C45B32"/>
    <w:rsid w:val="00C45B85"/>
    <w:rsid w:val="00C46307"/>
    <w:rsid w:val="00C472CD"/>
    <w:rsid w:val="00C52202"/>
    <w:rsid w:val="00C56E54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2F33"/>
    <w:rsid w:val="00CD3406"/>
    <w:rsid w:val="00CD4EB3"/>
    <w:rsid w:val="00CE01F5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7BB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7F18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2DCD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1707"/>
    <w:rsid w:val="00EE4EEA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0E0B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4674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DB184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307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9CD7D-C9FA-4958-9437-0A028C489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1</Pages>
  <Words>150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2025-12-16T02:55:00Z</cp:lastPrinted>
  <dcterms:created xsi:type="dcterms:W3CDTF">2025-12-18T04:06:00Z</dcterms:created>
  <dcterms:modified xsi:type="dcterms:W3CDTF">2025-12-18T04:06:00Z</dcterms:modified>
</cp:coreProperties>
</file>