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AA0E23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AA0E23">
              <w:t>6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522056">
        <w:rPr>
          <w:b/>
        </w:rPr>
        <w:t>2</w:t>
      </w:r>
      <w:r w:rsidR="007A03B1">
        <w:rPr>
          <w:b/>
        </w:rPr>
        <w:t>8</w:t>
      </w:r>
      <w:r w:rsidR="007369C3">
        <w:rPr>
          <w:b/>
        </w:rPr>
        <w:t xml:space="preserve"> </w:t>
      </w:r>
      <w:r w:rsidR="00C27CF4">
        <w:rPr>
          <w:b/>
        </w:rPr>
        <w:t>июн</w:t>
      </w:r>
      <w:r w:rsidR="00644B4E">
        <w:rPr>
          <w:b/>
        </w:rPr>
        <w:t>я</w:t>
      </w:r>
      <w:r w:rsidR="000C4EE0">
        <w:rPr>
          <w:b/>
        </w:rPr>
        <w:t xml:space="preserve">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CF0F33" w:rsidRDefault="002435AA" w:rsidP="000661A8">
      <w:pPr>
        <w:tabs>
          <w:tab w:val="left" w:pos="7513"/>
          <w:tab w:val="left" w:pos="9356"/>
        </w:tabs>
        <w:ind w:right="282"/>
        <w:jc w:val="right"/>
      </w:pPr>
      <w:r w:rsidRPr="00CF0F33">
        <w:t>1</w:t>
      </w:r>
      <w:r w:rsidR="007A03B1">
        <w:t>1</w:t>
      </w:r>
      <w:r w:rsidR="000661A8" w:rsidRPr="00CF0F33">
        <w:t>:00</w:t>
      </w:r>
    </w:p>
    <w:p w:rsidR="000C4EE0" w:rsidRPr="00CF0F33" w:rsidRDefault="00EF4A6A" w:rsidP="000661A8">
      <w:pPr>
        <w:tabs>
          <w:tab w:val="left" w:pos="7513"/>
          <w:tab w:val="left" w:pos="9356"/>
        </w:tabs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Pr="005047E1" w:rsidRDefault="00970611" w:rsidP="00387CD4">
      <w:pPr>
        <w:ind w:right="140" w:firstLine="709"/>
        <w:jc w:val="both"/>
        <w:rPr>
          <w:u w:val="single"/>
        </w:rPr>
      </w:pPr>
      <w:r w:rsidRPr="005047E1">
        <w:rPr>
          <w:u w:val="single"/>
        </w:rPr>
        <w:t>Приглашенные:</w:t>
      </w:r>
      <w:r w:rsidRPr="005047E1">
        <w:rPr>
          <w:i/>
          <w:u w:val="single"/>
        </w:rPr>
        <w:t xml:space="preserve"> </w:t>
      </w:r>
      <w:r w:rsidRPr="005047E1">
        <w:rPr>
          <w:u w:val="single"/>
        </w:rPr>
        <w:t xml:space="preserve"> </w:t>
      </w:r>
    </w:p>
    <w:p w:rsidR="00AB3901" w:rsidRPr="00AB3901" w:rsidRDefault="00AB3901" w:rsidP="00AB3901">
      <w:pPr>
        <w:spacing w:line="280" w:lineRule="exact"/>
        <w:ind w:firstLine="709"/>
        <w:jc w:val="both"/>
        <w:rPr>
          <w:bCs w:val="0"/>
        </w:rPr>
      </w:pPr>
      <w:r w:rsidRPr="00AB3901">
        <w:rPr>
          <w:bCs w:val="0"/>
        </w:rP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0B62C1" w:rsidRDefault="000B62C1" w:rsidP="000B62C1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  <w:r w:rsidR="001E743A">
        <w:t>;</w:t>
      </w:r>
    </w:p>
    <w:p w:rsidR="00AB3901" w:rsidRDefault="00AB3901" w:rsidP="000B62C1">
      <w:pPr>
        <w:ind w:firstLine="709"/>
        <w:jc w:val="both"/>
      </w:pPr>
      <w:r w:rsidRPr="00AB3901">
        <w:t>Благо Ольга Анатольевна - председатель избирательной комиссии Новосибирской области;</w:t>
      </w:r>
    </w:p>
    <w:p w:rsidR="000B62C1" w:rsidRDefault="000B62C1" w:rsidP="000B62C1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  <w:r w:rsidR="001E743A">
        <w:t>;</w:t>
      </w:r>
    </w:p>
    <w:p w:rsidR="00372243" w:rsidRDefault="00372243" w:rsidP="00DA6D74">
      <w:pPr>
        <w:ind w:firstLine="709"/>
        <w:jc w:val="both"/>
        <w:rPr>
          <w:lang w:eastAsia="x-none"/>
        </w:rPr>
      </w:pPr>
      <w:r w:rsidRPr="00372243">
        <w:rPr>
          <w:lang w:eastAsia="x-none"/>
        </w:rPr>
        <w:t>Гоголев Вадим Юрьевич – начальник отдела государственной службы и кадров аппарата Законодательного Собрания Новосибирской области;</w:t>
      </w:r>
    </w:p>
    <w:p w:rsidR="00372243" w:rsidRDefault="00372243" w:rsidP="00DA6D74">
      <w:pPr>
        <w:ind w:firstLine="709"/>
        <w:jc w:val="both"/>
        <w:rPr>
          <w:lang w:eastAsia="x-none"/>
        </w:rPr>
      </w:pPr>
      <w:r>
        <w:rPr>
          <w:lang w:eastAsia="x-none"/>
        </w:rPr>
        <w:t>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области;</w:t>
      </w:r>
    </w:p>
    <w:p w:rsidR="00DA6D74" w:rsidRDefault="00DA6D74" w:rsidP="00DA6D74">
      <w:pPr>
        <w:ind w:firstLine="709"/>
        <w:jc w:val="both"/>
      </w:pPr>
      <w:r>
        <w:rPr>
          <w:lang w:eastAsia="x-none"/>
        </w:rPr>
        <w:t>Гончарова Елена Анатольевна - председатель Контрольно-счетной палаты Новосибирской области;</w:t>
      </w:r>
      <w:r>
        <w:t xml:space="preserve"> </w:t>
      </w:r>
    </w:p>
    <w:p w:rsidR="006F0683" w:rsidRDefault="006F0683" w:rsidP="000B62C1">
      <w:pPr>
        <w:ind w:firstLine="709"/>
        <w:jc w:val="both"/>
      </w:pPr>
      <w:r w:rsidRPr="006F0683">
        <w:t>Деркач Татьяна Николаевна – министр юстиции Новосибирской области</w:t>
      </w:r>
      <w:r w:rsidR="001E743A">
        <w:t>;</w:t>
      </w:r>
    </w:p>
    <w:p w:rsidR="00FA6EFB" w:rsidRDefault="00FA6EFB" w:rsidP="000B62C1">
      <w:pPr>
        <w:ind w:firstLine="709"/>
        <w:jc w:val="both"/>
      </w:pP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0B62C1" w:rsidRDefault="000B62C1" w:rsidP="000B62C1">
      <w:pPr>
        <w:ind w:firstLine="709"/>
        <w:jc w:val="both"/>
      </w:pPr>
      <w:r>
        <w:t>Зерняева Елена Александровна – заместитель начальника управления по надзору за исполнение</w:t>
      </w:r>
      <w:r w:rsidR="001E743A">
        <w:t>м федерального законодательства</w:t>
      </w:r>
      <w:r w:rsidR="002F6B83">
        <w:t xml:space="preserve"> </w:t>
      </w:r>
      <w:r w:rsidR="002F6B83" w:rsidRPr="002F6B83">
        <w:t>прокуратуры Новосибирской области</w:t>
      </w:r>
      <w:r w:rsidR="001E743A">
        <w:t>;</w:t>
      </w:r>
    </w:p>
    <w:p w:rsidR="005C3C53" w:rsidRDefault="005C3C53" w:rsidP="005C3C53">
      <w:pPr>
        <w:ind w:firstLine="709"/>
        <w:jc w:val="both"/>
        <w:rPr>
          <w:lang w:eastAsia="x-none"/>
        </w:rPr>
      </w:pPr>
      <w:r>
        <w:rPr>
          <w:lang w:eastAsia="x-none"/>
        </w:rPr>
        <w:t>Каверзина Светлана Викторовна – представитель инициативной группы по проведению референдума на территории Новосибирской области;</w:t>
      </w:r>
    </w:p>
    <w:p w:rsidR="00F57D4C" w:rsidRDefault="00F57D4C" w:rsidP="000B62C1">
      <w:pPr>
        <w:ind w:firstLine="709"/>
        <w:jc w:val="both"/>
        <w:rPr>
          <w:lang w:eastAsia="x-none"/>
        </w:rPr>
      </w:pPr>
      <w:r>
        <w:rPr>
          <w:lang w:eastAsia="x-none"/>
        </w:rPr>
        <w:t>Картавин Антон Викторович –</w:t>
      </w:r>
      <w:r w:rsidRPr="00F57D4C">
        <w:t xml:space="preserve"> </w:t>
      </w:r>
      <w:r w:rsidRPr="00F57D4C">
        <w:rPr>
          <w:lang w:eastAsia="x-none"/>
        </w:rPr>
        <w:t>представитель инициативной группы по проведению референдума на территории Новосибирской области;</w:t>
      </w:r>
    </w:p>
    <w:p w:rsidR="00FA6EFB" w:rsidRDefault="00FA6EFB" w:rsidP="000B62C1">
      <w:pPr>
        <w:ind w:firstLine="709"/>
        <w:jc w:val="both"/>
      </w:pPr>
      <w:r>
        <w:rPr>
          <w:lang w:eastAsia="x-none"/>
        </w:rPr>
        <w:lastRenderedPageBreak/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</w:r>
      <w:r>
        <w:t>;</w:t>
      </w:r>
    </w:p>
    <w:p w:rsidR="00AB3901" w:rsidRDefault="00AB3901" w:rsidP="000B62C1">
      <w:pPr>
        <w:ind w:firstLine="709"/>
        <w:jc w:val="both"/>
        <w:rPr>
          <w:lang w:eastAsia="x-none"/>
        </w:rPr>
      </w:pPr>
      <w:r>
        <w:rPr>
          <w:lang w:eastAsia="x-none"/>
        </w:rPr>
        <w:t xml:space="preserve">Колмаков Алексей Викторович – министр строительства Новосибирской области; </w:t>
      </w:r>
    </w:p>
    <w:p w:rsidR="00FA6EFB" w:rsidRDefault="00FA6EFB" w:rsidP="000B62C1">
      <w:pPr>
        <w:ind w:firstLine="709"/>
        <w:jc w:val="both"/>
      </w:pPr>
      <w:r>
        <w:rPr>
          <w:lang w:eastAsia="x-none"/>
        </w:rPr>
        <w:t>Решетников Лев Николаевич – министр экономического развития Новосибирской области</w:t>
      </w:r>
      <w:r>
        <w:t>;</w:t>
      </w:r>
    </w:p>
    <w:p w:rsidR="004716F5" w:rsidRDefault="004716F5" w:rsidP="000B62C1">
      <w:pPr>
        <w:ind w:firstLine="709"/>
        <w:jc w:val="both"/>
      </w:pPr>
      <w:r w:rsidRPr="004716F5">
        <w:t>Симанчева Людмила Викторовна – председатель Новосибирского областного суда;</w:t>
      </w:r>
    </w:p>
    <w:p w:rsidR="000C4EE0" w:rsidRDefault="000B62C1" w:rsidP="000B62C1">
      <w:pPr>
        <w:ind w:firstLine="709"/>
        <w:jc w:val="both"/>
      </w:pPr>
      <w:r>
        <w:t>Шалабаева Нина Николаевна - Уполномоченный по правам человека в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5F7E74" w:rsidRDefault="005F7E74" w:rsidP="005F7E74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5F7E74" w:rsidRDefault="00970611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t>1.</w:t>
            </w:r>
            <w:r w:rsidR="006F5445">
              <w:rPr>
                <w:b/>
                <w:lang w:eastAsia="x-none"/>
              </w:rPr>
              <w:t xml:space="preserve">  </w:t>
            </w:r>
            <w:r w:rsidRPr="005F7E74">
              <w:rPr>
                <w:b/>
                <w:lang w:eastAsia="x-none"/>
              </w:rPr>
              <w:t xml:space="preserve">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</w:r>
            <w:r w:rsidR="00D037CD" w:rsidRPr="00D037CD">
              <w:rPr>
                <w:lang w:eastAsia="x-none"/>
              </w:rPr>
              <w:t xml:space="preserve">Умербаев Игорь Равильевич </w:t>
            </w:r>
            <w:r w:rsidRPr="000661A8">
              <w:rPr>
                <w:lang w:eastAsia="x-none"/>
              </w:rPr>
      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4716F5" w:rsidRDefault="00D037CD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D037CD">
              <w:rPr>
                <w:b/>
                <w:lang w:eastAsia="x-none"/>
              </w:rPr>
              <w:t>2.</w:t>
            </w:r>
            <w:r>
              <w:rPr>
                <w:b/>
                <w:lang w:eastAsia="x-none"/>
              </w:rPr>
              <w:t xml:space="preserve"> </w:t>
            </w:r>
            <w:r w:rsidR="004716F5" w:rsidRPr="004716F5">
              <w:rPr>
                <w:b/>
                <w:lang w:eastAsia="x-none"/>
              </w:rPr>
              <w:t>О назначении мировых судей</w:t>
            </w:r>
            <w:r w:rsidR="004716F5">
              <w:rPr>
                <w:b/>
                <w:lang w:eastAsia="x-none"/>
              </w:rPr>
              <w:t>.</w:t>
            </w:r>
          </w:p>
          <w:p w:rsidR="004716F5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t xml:space="preserve"> </w:t>
            </w:r>
            <w:r w:rsidRPr="004716F5">
              <w:rPr>
                <w:lang w:eastAsia="x-none"/>
              </w:rPr>
              <w:t>Симанчева Людмила Викторовна – председатель Новосибирского областного суда</w:t>
            </w:r>
            <w:r w:rsidR="003E0B8D">
              <w:rPr>
                <w:lang w:eastAsia="x-none"/>
              </w:rPr>
              <w:t>.</w:t>
            </w:r>
          </w:p>
          <w:p w:rsidR="00626F76" w:rsidRDefault="00372243" w:rsidP="00626F76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3. </w:t>
            </w:r>
            <w:r w:rsidR="00626F76" w:rsidRPr="00626F76">
              <w:rPr>
                <w:b/>
                <w:lang w:eastAsia="x-none"/>
              </w:rPr>
              <w:t>О привлечении судьи, находящегося в отставке,</w:t>
            </w:r>
            <w:r w:rsidR="00626F76">
              <w:rPr>
                <w:b/>
                <w:lang w:eastAsia="x-none"/>
              </w:rPr>
              <w:t xml:space="preserve"> </w:t>
            </w:r>
            <w:r w:rsidR="00626F76" w:rsidRPr="00626F76">
              <w:rPr>
                <w:b/>
                <w:lang w:eastAsia="x-none"/>
              </w:rPr>
              <w:t>к исполнению обязанностей мирового судьи</w:t>
            </w:r>
            <w:r w:rsidR="00626F76">
              <w:rPr>
                <w:b/>
                <w:lang w:eastAsia="x-none"/>
              </w:rPr>
              <w:t>.</w:t>
            </w:r>
          </w:p>
          <w:p w:rsidR="00626F76" w:rsidRDefault="00626F76" w:rsidP="00626F76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t xml:space="preserve"> </w:t>
            </w:r>
            <w:r w:rsidRPr="004716F5">
              <w:rPr>
                <w:lang w:eastAsia="x-none"/>
              </w:rPr>
              <w:t>Симанчева Людмила Викторовна – председатель Новосибирского областного суда</w:t>
            </w:r>
            <w:r>
              <w:rPr>
                <w:lang w:eastAsia="x-none"/>
              </w:rPr>
              <w:t>.</w:t>
            </w:r>
          </w:p>
          <w:p w:rsidR="00372243" w:rsidRPr="00372243" w:rsidRDefault="00626F76" w:rsidP="00372243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4. </w:t>
            </w:r>
            <w:r w:rsidR="00372243">
              <w:rPr>
                <w:b/>
                <w:lang w:eastAsia="x-none"/>
              </w:rPr>
              <w:t>О</w:t>
            </w:r>
            <w:r w:rsidR="00372243" w:rsidRPr="00372243">
              <w:rPr>
                <w:b/>
                <w:lang w:eastAsia="x-none"/>
              </w:rPr>
              <w:t xml:space="preserve"> проект</w:t>
            </w:r>
            <w:r w:rsidR="00372243">
              <w:rPr>
                <w:b/>
                <w:lang w:eastAsia="x-none"/>
              </w:rPr>
              <w:t>е</w:t>
            </w:r>
            <w:r w:rsidR="00372243" w:rsidRPr="00372243">
              <w:rPr>
                <w:b/>
                <w:lang w:eastAsia="x-none"/>
              </w:rPr>
              <w:t xml:space="preserve"> закона Новосибирской области «Об исполнении областного бюджета Новосибирской области за 2022 год».</w:t>
            </w:r>
          </w:p>
          <w:p w:rsidR="00372243" w:rsidRPr="00372243" w:rsidRDefault="00372243" w:rsidP="00372243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372243">
              <w:rPr>
                <w:lang w:eastAsia="x-none"/>
              </w:rPr>
              <w:t>Доклад: Голубенко Виталий Юрьевич</w:t>
            </w:r>
            <w:r>
              <w:rPr>
                <w:lang w:eastAsia="x-none"/>
              </w:rPr>
              <w:t xml:space="preserve"> –</w:t>
            </w:r>
            <w:r w:rsidRPr="00372243">
              <w:rPr>
                <w:lang w:eastAsia="x-none"/>
              </w:rPr>
              <w:t xml:space="preserve"> заместитель Председателя Правительства Новосибирской области - министр финансов и налоговой политики Новосибирской области.</w:t>
            </w:r>
          </w:p>
          <w:p w:rsidR="007F4902" w:rsidRDefault="00626F76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5</w:t>
            </w:r>
            <w:r w:rsidR="004716F5">
              <w:rPr>
                <w:b/>
                <w:lang w:eastAsia="x-none"/>
              </w:rPr>
              <w:t xml:space="preserve">. </w:t>
            </w:r>
            <w:r w:rsidR="007F4902">
              <w:rPr>
                <w:b/>
                <w:lang w:eastAsia="x-none"/>
              </w:rPr>
              <w:t xml:space="preserve">О проекте закона Новосибирской области </w:t>
            </w:r>
            <w:r w:rsidR="000A06C2" w:rsidRPr="000A06C2">
              <w:rPr>
                <w:b/>
                <w:lang w:eastAsia="x-none"/>
              </w:rPr>
              <w:t>«О внесении изменений в Закон Новосибирской области «О муниципальной службе в Новосибирской области»</w:t>
            </w:r>
            <w:r w:rsidR="007F4902">
              <w:rPr>
                <w:b/>
                <w:lang w:eastAsia="x-none"/>
              </w:rPr>
              <w:t xml:space="preserve"> (в</w:t>
            </w:r>
            <w:r w:rsidR="00C27CF4">
              <w:rPr>
                <w:b/>
                <w:lang w:eastAsia="x-none"/>
              </w:rPr>
              <w:t>тор</w:t>
            </w:r>
            <w:r w:rsidR="007F4902">
              <w:rPr>
                <w:b/>
                <w:lang w:eastAsia="x-none"/>
              </w:rPr>
              <w:t>ое чтение).</w:t>
            </w:r>
          </w:p>
          <w:p w:rsidR="000A06C2" w:rsidRDefault="00C27CF4" w:rsidP="007F490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 w:rsidRPr="00C27CF4">
              <w:rPr>
                <w:lang w:eastAsia="x-none"/>
              </w:rPr>
              <w:t>Доклад:</w:t>
            </w:r>
            <w:r w:rsidRPr="00C27CF4"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  <w:r w:rsidR="007F4902">
              <w:rPr>
                <w:lang w:eastAsia="x-none"/>
              </w:rPr>
              <w:tab/>
            </w:r>
          </w:p>
          <w:p w:rsidR="001F648C" w:rsidRDefault="00626F76" w:rsidP="001F648C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b/>
                <w:lang w:eastAsia="x-none"/>
              </w:rPr>
              <w:t>6</w:t>
            </w:r>
            <w:r w:rsidR="000A06C2">
              <w:rPr>
                <w:b/>
                <w:lang w:eastAsia="x-none"/>
              </w:rPr>
              <w:t xml:space="preserve">. </w:t>
            </w:r>
            <w:r w:rsidR="001F648C">
              <w:rPr>
                <w:b/>
                <w:lang w:eastAsia="x-none"/>
              </w:rPr>
              <w:t>О проекте закона Новосибирской области</w:t>
            </w:r>
            <w:r w:rsidR="001F648C">
              <w:t xml:space="preserve"> «</w:t>
            </w:r>
            <w:r w:rsidR="001F648C" w:rsidRPr="001F648C">
              <w:rPr>
                <w:b/>
                <w:lang w:eastAsia="x-none"/>
              </w:rPr>
              <w:t>О внесении изменения в статью 1 Закона Новосибирской области «Об утверждении заключения Соглашения об установлении границы между Новосибирской областью и Омской областью»</w:t>
            </w:r>
            <w:r w:rsidR="001F648C">
              <w:rPr>
                <w:b/>
                <w:lang w:eastAsia="x-none"/>
              </w:rPr>
              <w:t xml:space="preserve"> (первое чтение).</w:t>
            </w:r>
          </w:p>
          <w:p w:rsidR="001F648C" w:rsidRDefault="001F648C" w:rsidP="001F648C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06249A">
              <w:rPr>
                <w:lang w:eastAsia="x-none"/>
              </w:rPr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C27CF4" w:rsidRPr="00C27CF4" w:rsidRDefault="00626F76" w:rsidP="001F648C">
            <w:pPr>
              <w:tabs>
                <w:tab w:val="left" w:pos="0"/>
              </w:tabs>
              <w:ind w:firstLine="709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7</w:t>
            </w:r>
            <w:r w:rsidR="001F648C">
              <w:rPr>
                <w:b/>
                <w:lang w:eastAsia="x-none"/>
              </w:rPr>
              <w:t xml:space="preserve">. </w:t>
            </w:r>
            <w:r w:rsidR="000A06C2">
              <w:rPr>
                <w:b/>
                <w:lang w:eastAsia="x-none"/>
              </w:rPr>
              <w:t xml:space="preserve">О проекте закона Новосибирской области </w:t>
            </w:r>
            <w:r w:rsidR="00C27CF4" w:rsidRPr="00C27CF4">
              <w:rPr>
                <w:b/>
                <w:lang w:eastAsia="x-none"/>
              </w:rPr>
              <w:t xml:space="preserve">«Об утверждении заключения Дополнительного соглашения к Соглашению об установлении границы между Новосибирской областью и Омской областью» </w:t>
            </w:r>
            <w:r w:rsidR="00C27CF4">
              <w:rPr>
                <w:b/>
                <w:lang w:eastAsia="x-none"/>
              </w:rPr>
              <w:t>(первое чтение).</w:t>
            </w:r>
          </w:p>
          <w:p w:rsidR="000A06C2" w:rsidRPr="00C27CF4" w:rsidRDefault="000A06C2" w:rsidP="00C27CF4">
            <w:pPr>
              <w:tabs>
                <w:tab w:val="left" w:pos="0"/>
              </w:tabs>
              <w:spacing w:line="300" w:lineRule="exact"/>
              <w:ind w:firstLine="604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C27CF4" w:rsidRPr="00C27CF4">
              <w:rPr>
                <w:lang w:eastAsia="x-none"/>
              </w:rPr>
              <w:t>Колмаков Алексей Викторович – министр строительства Новосибирской области</w:t>
            </w:r>
            <w:r w:rsidR="00372243">
              <w:rPr>
                <w:lang w:eastAsia="x-none"/>
              </w:rPr>
              <w:t>.</w:t>
            </w:r>
            <w:r w:rsidR="00C27CF4" w:rsidRPr="00C27CF4">
              <w:rPr>
                <w:lang w:eastAsia="x-none"/>
              </w:rPr>
              <w:t xml:space="preserve"> </w:t>
            </w:r>
          </w:p>
          <w:p w:rsidR="00386C76" w:rsidRPr="00386C76" w:rsidRDefault="00626F76" w:rsidP="00C27CF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b/>
                <w:lang w:eastAsia="x-none"/>
              </w:rPr>
              <w:t>8</w:t>
            </w:r>
            <w:r w:rsidR="00AC7B14" w:rsidRPr="00AC7B14">
              <w:rPr>
                <w:b/>
                <w:lang w:eastAsia="x-none"/>
              </w:rPr>
              <w:t xml:space="preserve">. </w:t>
            </w:r>
            <w:r w:rsidR="00C27CF4" w:rsidRPr="00C27CF4">
              <w:rPr>
                <w:b/>
                <w:lang w:eastAsia="x-none"/>
              </w:rPr>
              <w:t>О проекте закона Новосибирской области «</w:t>
            </w:r>
            <w:r w:rsidR="0081576B" w:rsidRPr="0081576B">
              <w:rPr>
                <w:b/>
                <w:lang w:eastAsia="x-none"/>
              </w:rPr>
              <w:t xml:space="preserve">О внесении изменений в отдельные законы Новосибирской области, регулирующие порядок </w:t>
            </w:r>
            <w:r w:rsidR="0081576B" w:rsidRPr="0081576B">
              <w:rPr>
                <w:b/>
                <w:lang w:eastAsia="x-none"/>
              </w:rPr>
              <w:lastRenderedPageBreak/>
              <w:t>подготовки и проведения выборов в Новосибирской области, правовой статус избирательных комиссий, комиссий референдума в Новосибирской области</w:t>
            </w:r>
            <w:r w:rsidR="00C27CF4" w:rsidRPr="00C27CF4">
              <w:rPr>
                <w:b/>
                <w:lang w:eastAsia="x-none"/>
              </w:rPr>
              <w:t>»</w:t>
            </w:r>
            <w:r w:rsidR="00C27CF4">
              <w:t xml:space="preserve"> </w:t>
            </w:r>
            <w:r w:rsidR="00C27CF4" w:rsidRPr="00C27CF4">
              <w:rPr>
                <w:b/>
                <w:lang w:eastAsia="x-none"/>
              </w:rPr>
              <w:t>(первое чтение)</w:t>
            </w:r>
            <w:r w:rsidR="00C27CF4">
              <w:rPr>
                <w:b/>
                <w:lang w:eastAsia="x-none"/>
              </w:rPr>
              <w:t>.</w:t>
            </w:r>
          </w:p>
          <w:p w:rsidR="00C27CF4" w:rsidRDefault="00C27CF4" w:rsidP="00C27CF4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1F648C" w:rsidRDefault="00626F76" w:rsidP="001F648C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9</w:t>
            </w:r>
            <w:r w:rsidR="00C27CF4">
              <w:rPr>
                <w:b/>
                <w:lang w:eastAsia="x-none"/>
              </w:rPr>
              <w:t xml:space="preserve">. </w:t>
            </w:r>
            <w:r w:rsidR="001F648C">
              <w:rPr>
                <w:b/>
                <w:lang w:eastAsia="x-none"/>
              </w:rPr>
              <w:t xml:space="preserve">О проекте закона Новосибирской области </w:t>
            </w:r>
            <w:r w:rsidR="001F648C" w:rsidRPr="001F648C">
              <w:rPr>
                <w:b/>
                <w:lang w:eastAsia="x-none"/>
              </w:rPr>
              <w:t>«О внесении изменения в статью 29 Закона Новосибирской области «О Законодательном Собрании Новосибирской области»</w:t>
            </w:r>
            <w:r w:rsidR="001F648C">
              <w:t xml:space="preserve"> </w:t>
            </w:r>
            <w:r w:rsidR="001F648C" w:rsidRPr="001F648C">
              <w:rPr>
                <w:b/>
                <w:lang w:eastAsia="x-none"/>
              </w:rPr>
              <w:t>(первое чтение).</w:t>
            </w:r>
          </w:p>
          <w:p w:rsidR="001F648C" w:rsidRDefault="001F648C" w:rsidP="001F648C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643454" w:rsidRDefault="00626F76" w:rsidP="00386C76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10</w:t>
            </w:r>
            <w:r w:rsidR="001F648C">
              <w:rPr>
                <w:b/>
                <w:lang w:eastAsia="x-none"/>
              </w:rPr>
              <w:t xml:space="preserve">. </w:t>
            </w:r>
            <w:r w:rsidR="00643454" w:rsidRPr="00643454">
              <w:rPr>
                <w:b/>
                <w:lang w:eastAsia="x-none"/>
              </w:rPr>
              <w:t xml:space="preserve">О проекте постановления Законодательного Собрания Новосибирской области </w:t>
            </w:r>
            <w:r w:rsidR="00643454">
              <w:rPr>
                <w:b/>
                <w:lang w:eastAsia="x-none"/>
              </w:rPr>
              <w:t>«</w:t>
            </w:r>
            <w:r w:rsidR="00635B2E">
              <w:rPr>
                <w:b/>
                <w:lang w:eastAsia="x-none"/>
              </w:rPr>
              <w:t>О соответствии вопроса, предлагаемого</w:t>
            </w:r>
            <w:bookmarkStart w:id="0" w:name="_GoBack"/>
            <w:bookmarkEnd w:id="0"/>
            <w:r w:rsidR="00643454" w:rsidRPr="00643454">
              <w:rPr>
                <w:b/>
                <w:lang w:eastAsia="x-none"/>
              </w:rPr>
              <w:t xml:space="preserve"> для вынесения на областной референдум Новосибирской области, требованиям статьи 12 Федерального закона </w:t>
            </w:r>
            <w:r w:rsidR="00643454">
              <w:rPr>
                <w:b/>
                <w:lang w:eastAsia="x-none"/>
              </w:rPr>
              <w:t>«</w:t>
            </w:r>
            <w:r w:rsidR="00643454" w:rsidRPr="00643454">
              <w:rPr>
                <w:b/>
                <w:lang w:eastAsia="x-none"/>
              </w:rPr>
              <w:t>Об основных гарантиях избирательных прав и права на участие в референдуме граждан Российской Федерации</w:t>
            </w:r>
            <w:r w:rsidR="00643454">
              <w:rPr>
                <w:b/>
                <w:lang w:eastAsia="x-none"/>
              </w:rPr>
              <w:t>»</w:t>
            </w:r>
            <w:r w:rsidR="00643454" w:rsidRPr="00643454">
              <w:rPr>
                <w:b/>
                <w:lang w:eastAsia="x-none"/>
              </w:rPr>
              <w:t xml:space="preserve"> и статьи 4 Закона Новосибирской области </w:t>
            </w:r>
            <w:r w:rsidR="00643454">
              <w:rPr>
                <w:b/>
                <w:lang w:eastAsia="x-none"/>
              </w:rPr>
              <w:t>«</w:t>
            </w:r>
            <w:r w:rsidR="00643454" w:rsidRPr="00643454">
              <w:rPr>
                <w:b/>
                <w:lang w:eastAsia="x-none"/>
              </w:rPr>
              <w:t>Об областном референдуме Новосибирской области</w:t>
            </w:r>
            <w:r w:rsidR="00643454">
              <w:rPr>
                <w:b/>
                <w:lang w:eastAsia="x-none"/>
              </w:rPr>
              <w:t>».</w:t>
            </w:r>
          </w:p>
          <w:p w:rsidR="001F648C" w:rsidRDefault="001F648C" w:rsidP="001F648C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86C76" w:rsidRDefault="00626F76" w:rsidP="00386C76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11</w:t>
            </w:r>
            <w:r w:rsidR="00643454">
              <w:rPr>
                <w:b/>
                <w:lang w:eastAsia="x-none"/>
              </w:rPr>
              <w:t xml:space="preserve">. </w:t>
            </w:r>
            <w:r w:rsidR="00C27CF4">
              <w:rPr>
                <w:b/>
                <w:lang w:eastAsia="x-none"/>
              </w:rPr>
              <w:t>О проекте постановления Законодательного Собрания Новосибирской области «</w:t>
            </w:r>
            <w:r w:rsidR="001F648C" w:rsidRPr="001F648C">
              <w:rPr>
                <w:b/>
                <w:lang w:eastAsia="x-none"/>
              </w:rPr>
              <w:t>О порядке сообщения государственными гражданскими служащими, замещающими должности государственной гражданской службы Новосибирской области в аппарате Законодательного Собрания Новосибирской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C27CF4">
              <w:rPr>
                <w:b/>
                <w:lang w:eastAsia="x-none"/>
              </w:rPr>
              <w:t>»</w:t>
            </w:r>
            <w:r w:rsidR="00372243">
              <w:rPr>
                <w:b/>
                <w:lang w:eastAsia="x-none"/>
              </w:rPr>
              <w:t>.</w:t>
            </w:r>
          </w:p>
          <w:p w:rsidR="00C27CF4" w:rsidRDefault="00C27CF4" w:rsidP="00C27CF4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C27CF4" w:rsidRDefault="00626F76" w:rsidP="00386C76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12</w:t>
            </w:r>
            <w:r w:rsidR="00C27CF4">
              <w:rPr>
                <w:b/>
                <w:lang w:eastAsia="x-none"/>
              </w:rPr>
              <w:t xml:space="preserve">. </w:t>
            </w:r>
            <w:r w:rsidR="00C27CF4" w:rsidRPr="00C27CF4">
              <w:rPr>
                <w:b/>
                <w:lang w:eastAsia="x-none"/>
              </w:rPr>
              <w:t xml:space="preserve">О проекте постановления Законодательного Собрания Новосибирской области </w:t>
            </w:r>
            <w:r w:rsidR="00C27CF4">
              <w:rPr>
                <w:b/>
                <w:lang w:eastAsia="x-none"/>
              </w:rPr>
              <w:t>«</w:t>
            </w:r>
            <w:r w:rsidR="001F648C" w:rsidRPr="001F648C">
              <w:rPr>
                <w:b/>
                <w:lang w:eastAsia="x-none"/>
              </w:rPr>
              <w:t>О внесении изменений во Внутренний распорядок деятельности Законодательного Собрания Новосибирской области</w:t>
            </w:r>
            <w:r w:rsidR="00C27CF4">
              <w:rPr>
                <w:b/>
                <w:lang w:eastAsia="x-none"/>
              </w:rPr>
              <w:t>».</w:t>
            </w:r>
          </w:p>
          <w:p w:rsidR="0006249A" w:rsidRDefault="00C27CF4" w:rsidP="001F648C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06249A">
              <w:rPr>
                <w:lang w:eastAsia="x-none"/>
              </w:rPr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AC4A95" w:rsidRDefault="00626F76" w:rsidP="001F648C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13</w:t>
            </w:r>
            <w:r w:rsidR="00C27CF4">
              <w:rPr>
                <w:b/>
                <w:lang w:eastAsia="x-none"/>
              </w:rPr>
              <w:t xml:space="preserve">. </w:t>
            </w:r>
            <w:r w:rsidR="00AC4A95">
              <w:rPr>
                <w:b/>
                <w:lang w:eastAsia="x-none"/>
              </w:rPr>
              <w:t>О проекте постановления Законодательного Собрания Новосибирской области «</w:t>
            </w:r>
            <w:r w:rsidR="001F648C" w:rsidRPr="001F648C">
              <w:rPr>
                <w:b/>
                <w:lang w:eastAsia="x-none"/>
              </w:rPr>
              <w:t>О внесении изменений в пункты 1.2 и 1.8 Положения об аппарате Законодательного Собрания Новосибирской области</w:t>
            </w:r>
            <w:r w:rsidR="00AC4A95">
              <w:rPr>
                <w:b/>
                <w:lang w:eastAsia="x-none"/>
              </w:rPr>
              <w:t>».</w:t>
            </w:r>
          </w:p>
          <w:p w:rsidR="0006249A" w:rsidRDefault="00AC4A95" w:rsidP="00C27CF4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AC4A95">
              <w:rPr>
                <w:lang w:eastAsia="x-none"/>
              </w:rPr>
              <w:t>Доклад:</w:t>
            </w:r>
            <w:r w:rsidRPr="00AC4A95">
              <w:rPr>
                <w:lang w:eastAsia="x-none"/>
              </w:rPr>
              <w:tab/>
            </w:r>
            <w:r w:rsidR="0006249A">
              <w:rPr>
                <w:lang w:eastAsia="x-none"/>
              </w:rPr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C27CF4" w:rsidRDefault="00643454" w:rsidP="00C27CF4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1</w:t>
            </w:r>
            <w:r w:rsidR="00626F76">
              <w:rPr>
                <w:b/>
                <w:lang w:eastAsia="x-none"/>
              </w:rPr>
              <w:t>4</w:t>
            </w:r>
            <w:r w:rsidR="00AC4A95">
              <w:rPr>
                <w:b/>
                <w:lang w:eastAsia="x-none"/>
              </w:rPr>
              <w:t xml:space="preserve">. </w:t>
            </w:r>
            <w:r w:rsidR="00C27CF4" w:rsidRPr="00C27CF4">
              <w:rPr>
                <w:b/>
                <w:lang w:eastAsia="x-none"/>
              </w:rPr>
              <w:t>О согласовании проекта изменений в государственную программу</w:t>
            </w:r>
            <w:r w:rsidR="00C27CF4">
              <w:rPr>
                <w:b/>
                <w:lang w:eastAsia="x-none"/>
              </w:rPr>
              <w:t xml:space="preserve"> </w:t>
            </w:r>
            <w:r w:rsidR="00C27CF4" w:rsidRPr="00C27CF4">
              <w:rPr>
                <w:b/>
                <w:lang w:eastAsia="x-none"/>
              </w:rPr>
              <w:t>Новосибирской области «Развитие институтов региональной политики и гражданского общества в Новосибирской области»</w:t>
            </w:r>
            <w:r w:rsidR="00C27CF4">
              <w:rPr>
                <w:b/>
                <w:lang w:eastAsia="x-none"/>
              </w:rPr>
              <w:t>.</w:t>
            </w:r>
          </w:p>
          <w:p w:rsidR="00C27CF4" w:rsidRDefault="00C27CF4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 Клюзов Андрей Анатольевич - заместитель Председателя Правительства Новосибирской области - министр региональной политики Новосибирской области.</w:t>
            </w:r>
          </w:p>
          <w:p w:rsidR="003274D4" w:rsidRDefault="00372243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lastRenderedPageBreak/>
              <w:t>1</w:t>
            </w:r>
            <w:r w:rsidR="00626F76">
              <w:rPr>
                <w:b/>
                <w:lang w:eastAsia="x-none"/>
              </w:rPr>
              <w:t>5</w:t>
            </w:r>
            <w:r w:rsidR="001F648C">
              <w:rPr>
                <w:b/>
                <w:lang w:eastAsia="x-none"/>
              </w:rPr>
              <w:t>.</w:t>
            </w:r>
            <w:r w:rsidR="00386C76">
              <w:rPr>
                <w:b/>
                <w:lang w:eastAsia="x-none"/>
              </w:rPr>
              <w:t xml:space="preserve"> </w:t>
            </w:r>
            <w:r w:rsidR="003274D4" w:rsidRPr="003274D4">
              <w:rPr>
                <w:b/>
                <w:lang w:eastAsia="x-none"/>
              </w:rPr>
              <w:t>О награждении наград</w:t>
            </w:r>
            <w:r w:rsidR="007B3CB8">
              <w:rPr>
                <w:b/>
                <w:lang w:eastAsia="x-none"/>
              </w:rPr>
              <w:t>ой</w:t>
            </w:r>
            <w:r w:rsidR="003274D4" w:rsidRPr="003274D4">
              <w:rPr>
                <w:b/>
                <w:lang w:eastAsia="x-none"/>
              </w:rPr>
              <w:t xml:space="preserve"> Законодательного Собрания Новосибирской области</w:t>
            </w:r>
            <w:r w:rsidR="003274D4">
              <w:rPr>
                <w:b/>
                <w:lang w:eastAsia="x-none"/>
              </w:rPr>
              <w:t>.</w:t>
            </w:r>
          </w:p>
          <w:p w:rsidR="00AB44A5" w:rsidRPr="00AB44A5" w:rsidRDefault="003274D4" w:rsidP="00C4510E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</w:tbl>
    <w:p w:rsidR="00883FE9" w:rsidRDefault="00883FE9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7B3CB8" w:rsidRDefault="007B3CB8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D3779" w:rsidRPr="000C4EE0" w:rsidRDefault="009A58E5" w:rsidP="00CE01F5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3D3779" w:rsidRPr="005208B1" w:rsidRDefault="00052C0D" w:rsidP="00052C0D">
            <w:pPr>
              <w:spacing w:line="300" w:lineRule="exact"/>
              <w:ind w:right="-106"/>
              <w:jc w:val="right"/>
            </w:pPr>
            <w:r>
              <w:t xml:space="preserve">  </w:t>
            </w:r>
            <w:r w:rsidR="00D037CD">
              <w:t>И</w:t>
            </w:r>
            <w:r w:rsidR="009A58E5">
              <w:t>.</w:t>
            </w:r>
            <w:r w:rsidR="00D037CD">
              <w:t>Р</w:t>
            </w:r>
            <w:r w:rsidR="009A58E5">
              <w:t xml:space="preserve">. </w:t>
            </w:r>
            <w:r w:rsidR="00D037CD">
              <w:t>Умербаев</w:t>
            </w:r>
          </w:p>
        </w:tc>
      </w:tr>
    </w:tbl>
    <w:p w:rsidR="003D3779" w:rsidRPr="00F55ABD" w:rsidRDefault="003D3779" w:rsidP="00C4510E">
      <w:pPr>
        <w:spacing w:line="300" w:lineRule="exact"/>
        <w:ind w:firstLine="709"/>
        <w:rPr>
          <w:sz w:val="20"/>
        </w:rPr>
      </w:pPr>
    </w:p>
    <w:sectPr w:rsidR="003D3779" w:rsidRPr="00F55ABD" w:rsidSect="00C4510E">
      <w:pgSz w:w="11906" w:h="16838"/>
      <w:pgMar w:top="568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75E" w:rsidRDefault="0020575E">
      <w:r>
        <w:separator/>
      </w:r>
    </w:p>
  </w:endnote>
  <w:endnote w:type="continuationSeparator" w:id="0">
    <w:p w:rsidR="0020575E" w:rsidRDefault="0020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75E" w:rsidRDefault="0020575E">
      <w:r>
        <w:separator/>
      </w:r>
    </w:p>
  </w:footnote>
  <w:footnote w:type="continuationSeparator" w:id="0">
    <w:p w:rsidR="0020575E" w:rsidRDefault="00205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1A8F"/>
    <w:rsid w:val="000A06C2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D5C94"/>
    <w:rsid w:val="001E1951"/>
    <w:rsid w:val="001E743A"/>
    <w:rsid w:val="001F2313"/>
    <w:rsid w:val="001F413B"/>
    <w:rsid w:val="001F44FF"/>
    <w:rsid w:val="001F648C"/>
    <w:rsid w:val="0020104F"/>
    <w:rsid w:val="0020575E"/>
    <w:rsid w:val="00215B6C"/>
    <w:rsid w:val="00216ADB"/>
    <w:rsid w:val="00216CEF"/>
    <w:rsid w:val="00242630"/>
    <w:rsid w:val="002435AA"/>
    <w:rsid w:val="00244F95"/>
    <w:rsid w:val="002530AB"/>
    <w:rsid w:val="00254536"/>
    <w:rsid w:val="00266EB2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6B83"/>
    <w:rsid w:val="002F7D2C"/>
    <w:rsid w:val="003042A2"/>
    <w:rsid w:val="00312164"/>
    <w:rsid w:val="003130D9"/>
    <w:rsid w:val="00320FBD"/>
    <w:rsid w:val="00323434"/>
    <w:rsid w:val="00326E9C"/>
    <w:rsid w:val="003274D4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7862"/>
    <w:rsid w:val="004E7DFD"/>
    <w:rsid w:val="004F0B8B"/>
    <w:rsid w:val="004F1681"/>
    <w:rsid w:val="004F7364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3F5E"/>
    <w:rsid w:val="005D6870"/>
    <w:rsid w:val="005E49EE"/>
    <w:rsid w:val="005E578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20059"/>
    <w:rsid w:val="00622C74"/>
    <w:rsid w:val="00623BBA"/>
    <w:rsid w:val="0062422D"/>
    <w:rsid w:val="00626F76"/>
    <w:rsid w:val="00633B45"/>
    <w:rsid w:val="006348AA"/>
    <w:rsid w:val="00635B2E"/>
    <w:rsid w:val="006364DB"/>
    <w:rsid w:val="00636A7A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13D3B"/>
    <w:rsid w:val="007222E3"/>
    <w:rsid w:val="00723E10"/>
    <w:rsid w:val="00733243"/>
    <w:rsid w:val="00733932"/>
    <w:rsid w:val="00734B8B"/>
    <w:rsid w:val="007369C3"/>
    <w:rsid w:val="00737559"/>
    <w:rsid w:val="00752C28"/>
    <w:rsid w:val="00754A2D"/>
    <w:rsid w:val="0075565C"/>
    <w:rsid w:val="00762394"/>
    <w:rsid w:val="00762DC7"/>
    <w:rsid w:val="0077000C"/>
    <w:rsid w:val="00772BC2"/>
    <w:rsid w:val="007744B9"/>
    <w:rsid w:val="00774879"/>
    <w:rsid w:val="007765FC"/>
    <w:rsid w:val="0077790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8017E0"/>
    <w:rsid w:val="00802931"/>
    <w:rsid w:val="00803CDB"/>
    <w:rsid w:val="008129E0"/>
    <w:rsid w:val="0081369F"/>
    <w:rsid w:val="0081576B"/>
    <w:rsid w:val="0081730B"/>
    <w:rsid w:val="00822C4F"/>
    <w:rsid w:val="008233B7"/>
    <w:rsid w:val="0083289A"/>
    <w:rsid w:val="008337BD"/>
    <w:rsid w:val="00847F5F"/>
    <w:rsid w:val="0085004D"/>
    <w:rsid w:val="00857C23"/>
    <w:rsid w:val="00860D0B"/>
    <w:rsid w:val="008664E3"/>
    <w:rsid w:val="00875E42"/>
    <w:rsid w:val="00875EFC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B0DDA"/>
    <w:rsid w:val="009B58D3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7E77"/>
    <w:rsid w:val="00A24A00"/>
    <w:rsid w:val="00A24FD1"/>
    <w:rsid w:val="00A279F6"/>
    <w:rsid w:val="00A315B5"/>
    <w:rsid w:val="00A363B2"/>
    <w:rsid w:val="00A41E90"/>
    <w:rsid w:val="00A4660C"/>
    <w:rsid w:val="00A46B13"/>
    <w:rsid w:val="00A659B5"/>
    <w:rsid w:val="00A659BA"/>
    <w:rsid w:val="00A66372"/>
    <w:rsid w:val="00A6661A"/>
    <w:rsid w:val="00A671A1"/>
    <w:rsid w:val="00A67CCF"/>
    <w:rsid w:val="00A715E1"/>
    <w:rsid w:val="00A72AC0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40BB"/>
    <w:rsid w:val="00AC4A95"/>
    <w:rsid w:val="00AC7B14"/>
    <w:rsid w:val="00AE4320"/>
    <w:rsid w:val="00AF3C83"/>
    <w:rsid w:val="00B01726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46046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7BD8"/>
    <w:rsid w:val="00C423D6"/>
    <w:rsid w:val="00C4510E"/>
    <w:rsid w:val="00C45B32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3890"/>
    <w:rsid w:val="00D321AF"/>
    <w:rsid w:val="00D32C9F"/>
    <w:rsid w:val="00D401ED"/>
    <w:rsid w:val="00D41770"/>
    <w:rsid w:val="00D47311"/>
    <w:rsid w:val="00D47CB6"/>
    <w:rsid w:val="00D56BB4"/>
    <w:rsid w:val="00D65884"/>
    <w:rsid w:val="00D67CE0"/>
    <w:rsid w:val="00D70C33"/>
    <w:rsid w:val="00D766B7"/>
    <w:rsid w:val="00D7750E"/>
    <w:rsid w:val="00D83DF1"/>
    <w:rsid w:val="00D843D0"/>
    <w:rsid w:val="00DA6D74"/>
    <w:rsid w:val="00DC1213"/>
    <w:rsid w:val="00DC16AD"/>
    <w:rsid w:val="00DC2CF4"/>
    <w:rsid w:val="00DC6BA5"/>
    <w:rsid w:val="00DD16ED"/>
    <w:rsid w:val="00DD1C9A"/>
    <w:rsid w:val="00DD202D"/>
    <w:rsid w:val="00DD25FC"/>
    <w:rsid w:val="00DD3E0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970"/>
    <w:rsid w:val="00EC2362"/>
    <w:rsid w:val="00EC3A63"/>
    <w:rsid w:val="00EC424B"/>
    <w:rsid w:val="00EC7B61"/>
    <w:rsid w:val="00EF2143"/>
    <w:rsid w:val="00EF2A78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57D4C"/>
    <w:rsid w:val="00F60A6A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32F2"/>
    <w:rsid w:val="00FA58AD"/>
    <w:rsid w:val="00FA687A"/>
    <w:rsid w:val="00FA6EFB"/>
    <w:rsid w:val="00FB27B9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B4130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F76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627A2-6795-41B4-A041-6F0532427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3</cp:revision>
  <cp:lastPrinted>2023-06-20T04:34:00Z</cp:lastPrinted>
  <dcterms:created xsi:type="dcterms:W3CDTF">2023-06-20T04:51:00Z</dcterms:created>
  <dcterms:modified xsi:type="dcterms:W3CDTF">2023-06-20T08:23:00Z</dcterms:modified>
</cp:coreProperties>
</file>