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4B2D68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B37636">
              <w:t>1</w:t>
            </w:r>
            <w:r w:rsidR="004B2D68">
              <w:t>2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2F53A0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2F53A0">
      <w:pPr>
        <w:spacing w:line="28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F60CB0">
        <w:rPr>
          <w:b/>
        </w:rPr>
        <w:t>5</w:t>
      </w:r>
      <w:r w:rsidR="007369C3">
        <w:rPr>
          <w:b/>
        </w:rPr>
        <w:t xml:space="preserve"> </w:t>
      </w:r>
      <w:r w:rsidR="00F60CB0">
        <w:rPr>
          <w:b/>
        </w:rPr>
        <w:t>дека</w:t>
      </w:r>
      <w:r w:rsidR="00AD1A48">
        <w:rPr>
          <w:b/>
        </w:rPr>
        <w:t xml:space="preserve">бря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0661A8" w:rsidRPr="00CF0F33" w:rsidRDefault="001D329B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14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EF4A6A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3E51D9" w:rsidRDefault="003E51D9" w:rsidP="002F53A0">
      <w:pPr>
        <w:spacing w:line="28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D760E4" w:rsidRDefault="00D760E4" w:rsidP="002F53A0">
      <w:pPr>
        <w:spacing w:line="280" w:lineRule="exact"/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области;</w:t>
      </w:r>
    </w:p>
    <w:p w:rsidR="004B2D68" w:rsidRDefault="004B2D68" w:rsidP="002F53A0">
      <w:pPr>
        <w:spacing w:line="280" w:lineRule="exact"/>
        <w:ind w:firstLine="709"/>
        <w:jc w:val="both"/>
      </w:pPr>
      <w:r w:rsidRPr="004B2D68">
        <w:t>Бахарева Елена Викторовна – министр труда и социального развития Новосибирской области</w:t>
      </w:r>
      <w:r>
        <w:t>;</w:t>
      </w:r>
    </w:p>
    <w:p w:rsidR="00D760E4" w:rsidRDefault="00D760E4" w:rsidP="002F53A0">
      <w:pPr>
        <w:spacing w:line="28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6B6B8A" w:rsidRDefault="006B6B8A" w:rsidP="006B6B8A">
      <w:pPr>
        <w:ind w:firstLine="709"/>
        <w:jc w:val="both"/>
        <w:rPr>
          <w:lang w:eastAsia="x-none"/>
        </w:rPr>
      </w:pPr>
      <w:r>
        <w:rPr>
          <w:lang w:eastAsia="x-none"/>
        </w:rP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6B6B8A" w:rsidRDefault="006B6B8A" w:rsidP="006B6B8A">
      <w:pPr>
        <w:ind w:firstLine="709"/>
        <w:jc w:val="both"/>
        <w:rPr>
          <w:lang w:eastAsia="x-none"/>
        </w:rPr>
      </w:pPr>
      <w:r>
        <w:rPr>
          <w:lang w:eastAsia="x-none"/>
        </w:rPr>
        <w:t>Захаров Константин Владимирович – начальник управления государственной архивной службы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7654A9" w:rsidRDefault="007654A9" w:rsidP="002F53A0">
      <w:pPr>
        <w:pBdr>
          <w:bottom w:val="single" w:sz="12" w:space="1" w:color="auto"/>
        </w:pBdr>
        <w:tabs>
          <w:tab w:val="num" w:pos="426"/>
        </w:tabs>
        <w:spacing w:line="280" w:lineRule="exact"/>
        <w:ind w:firstLine="709"/>
        <w:jc w:val="both"/>
      </w:pPr>
      <w:r w:rsidRPr="007654A9">
        <w:t xml:space="preserve">Кириллов Алексей Николаевич </w:t>
      </w:r>
      <w:r w:rsidR="004B2D68">
        <w:t>–</w:t>
      </w:r>
      <w:r w:rsidRPr="007654A9">
        <w:t xml:space="preserve"> начальник управления административных органов администрации Губернатора Новосибирской области и Правительства Новосибирской области;</w:t>
      </w:r>
    </w:p>
    <w:p w:rsidR="00D60788" w:rsidRDefault="00D760E4" w:rsidP="002F53A0">
      <w:pPr>
        <w:pBdr>
          <w:bottom w:val="single" w:sz="12" w:space="1" w:color="auto"/>
        </w:pBdr>
        <w:tabs>
          <w:tab w:val="num" w:pos="426"/>
        </w:tabs>
        <w:spacing w:line="280" w:lineRule="exact"/>
        <w:ind w:firstLine="709"/>
        <w:jc w:val="both"/>
      </w:pPr>
      <w:r w:rsidRPr="00D760E4">
        <w:t xml:space="preserve">Клюзов Андрей Анатольевич </w:t>
      </w:r>
      <w:r w:rsidR="004B2D68">
        <w:t>–</w:t>
      </w:r>
      <w:r w:rsidRPr="00D760E4">
        <w:t xml:space="preserve"> заместитель Председателя Правительства Новосибирской области - министр региональной политики Новосибирской области</w:t>
      </w:r>
      <w:r>
        <w:t>;</w:t>
      </w:r>
    </w:p>
    <w:p w:rsidR="006051B9" w:rsidRDefault="006051B9" w:rsidP="002F53A0">
      <w:pPr>
        <w:pBdr>
          <w:bottom w:val="single" w:sz="12" w:space="1" w:color="auto"/>
        </w:pBdr>
        <w:spacing w:line="280" w:lineRule="exact"/>
        <w:ind w:firstLine="709"/>
        <w:jc w:val="both"/>
      </w:pPr>
      <w:r>
        <w:t>Мочалин Николай Андреевич</w:t>
      </w:r>
      <w:r w:rsidR="00C71A02">
        <w:t xml:space="preserve"> </w:t>
      </w:r>
      <w:r w:rsidR="00C71A02" w:rsidRPr="00C71A02">
        <w:t>– депутат Законодательного Собрания Новосибирской области</w:t>
      </w:r>
      <w:r w:rsidR="00C71A02">
        <w:t>;</w:t>
      </w:r>
      <w:r w:rsidRPr="00413DDD">
        <w:t xml:space="preserve"> </w:t>
      </w:r>
    </w:p>
    <w:p w:rsidR="00CE4C83" w:rsidRDefault="005E2B38" w:rsidP="002F53A0">
      <w:pPr>
        <w:pBdr>
          <w:bottom w:val="single" w:sz="12" w:space="1" w:color="auto"/>
        </w:pBdr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Субботин Денис Викторович – депутат Законодательного Собрания Новосибирской области;</w:t>
      </w:r>
    </w:p>
    <w:p w:rsidR="006B6B8A" w:rsidRDefault="00D760E4" w:rsidP="002F53A0">
      <w:pPr>
        <w:pBdr>
          <w:bottom w:val="single" w:sz="12" w:space="1" w:color="auto"/>
        </w:pBdr>
        <w:spacing w:line="280" w:lineRule="exact"/>
        <w:ind w:firstLine="709"/>
        <w:jc w:val="both"/>
      </w:pPr>
      <w:r>
        <w:t xml:space="preserve">Шалабаева Нина Николаевна </w:t>
      </w:r>
      <w:r w:rsidR="004B2D68">
        <w:t>–</w:t>
      </w:r>
      <w:r>
        <w:t xml:space="preserve"> Уполномоченный по правам ч</w:t>
      </w:r>
      <w:r w:rsidR="004B2D68">
        <w:t>еловека в Новосибирской области.</w:t>
      </w:r>
      <w:bookmarkStart w:id="0" w:name="_GoBack"/>
    </w:p>
    <w:bookmarkEnd w:id="0"/>
    <w:p w:rsidR="006B6B8A" w:rsidRDefault="006B6B8A" w:rsidP="002F53A0">
      <w:pPr>
        <w:pBdr>
          <w:bottom w:val="single" w:sz="12" w:space="1" w:color="auto"/>
        </w:pBdr>
        <w:spacing w:line="280" w:lineRule="exact"/>
        <w:ind w:firstLine="709"/>
        <w:jc w:val="both"/>
        <w:rPr>
          <w:bCs w:val="0"/>
        </w:rPr>
      </w:pPr>
      <w:r>
        <w:t>Яковлев Роман Борисович – депутат Законодательного Собрания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5E2B38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70612A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0612A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13DDD" w:rsidRDefault="006B6B8A" w:rsidP="00B37636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</w:t>
      </w:r>
      <w:r w:rsidR="00413DDD">
        <w:rPr>
          <w:b/>
          <w:lang w:eastAsia="x-none"/>
        </w:rPr>
        <w:t>.</w:t>
      </w:r>
      <w:r w:rsidR="00413DDD">
        <w:t xml:space="preserve"> </w:t>
      </w:r>
      <w:r w:rsidR="005D2FAE" w:rsidRPr="005D2FAE">
        <w:rPr>
          <w:b/>
          <w:lang w:eastAsia="x-none"/>
        </w:rPr>
        <w:t xml:space="preserve">О проекте закона Новосибирской области «О внесении изменений в отдельные законы Новосибирской области, регулирующие вопросы правового статуса лиц, замещающих государственные должности Новосибирской </w:t>
      </w:r>
      <w:r w:rsidRPr="005D2FAE">
        <w:rPr>
          <w:b/>
          <w:lang w:eastAsia="x-none"/>
        </w:rPr>
        <w:t xml:space="preserve">области» </w:t>
      </w:r>
      <w:r w:rsidRPr="00413DDD">
        <w:rPr>
          <w:b/>
          <w:lang w:eastAsia="x-none"/>
        </w:rPr>
        <w:t>(</w:t>
      </w:r>
      <w:r w:rsidR="00413DDD">
        <w:rPr>
          <w:b/>
          <w:lang w:eastAsia="x-none"/>
        </w:rPr>
        <w:t>второе чтение).</w:t>
      </w:r>
    </w:p>
    <w:p w:rsidR="00413DDD" w:rsidRDefault="00413DDD" w:rsidP="00413DDD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C0425" w:rsidRDefault="006B6B8A" w:rsidP="00B37636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B03364">
        <w:rPr>
          <w:b/>
          <w:lang w:eastAsia="x-none"/>
        </w:rPr>
        <w:t>.</w:t>
      </w:r>
      <w:r w:rsidR="00B03364" w:rsidRPr="00B03364">
        <w:t xml:space="preserve"> </w:t>
      </w:r>
      <w:r w:rsidR="00B37636" w:rsidRPr="00B37636">
        <w:rPr>
          <w:b/>
          <w:lang w:eastAsia="x-none"/>
        </w:rPr>
        <w:t>О проекте закона Новосибирской области «О внесении изменений в отдельные законы Новосибирской области, регулирующие вопросы правового статуса лиц, замещающих государственные должности Новосибирской области, муниципальные должности, должности государственной гражданской службы Новосибирской области и должности муниципальной службы»</w:t>
      </w:r>
      <w:r w:rsidR="00B03364">
        <w:rPr>
          <w:b/>
          <w:lang w:eastAsia="x-none"/>
        </w:rPr>
        <w:t xml:space="preserve"> </w:t>
      </w:r>
      <w:r w:rsidR="0070612A" w:rsidRPr="0070612A">
        <w:rPr>
          <w:b/>
          <w:lang w:eastAsia="x-none"/>
        </w:rPr>
        <w:t>(второе чтение).</w:t>
      </w:r>
    </w:p>
    <w:p w:rsidR="0070612A" w:rsidRDefault="0070612A" w:rsidP="0070612A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13DDD" w:rsidRDefault="006B6B8A" w:rsidP="00413DDD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4</w:t>
      </w:r>
      <w:r w:rsidR="00413DDD">
        <w:rPr>
          <w:b/>
          <w:lang w:eastAsia="x-none"/>
        </w:rPr>
        <w:t>.</w:t>
      </w:r>
      <w:r w:rsidR="00413DDD" w:rsidRPr="00B03364">
        <w:t xml:space="preserve"> </w:t>
      </w:r>
      <w:r w:rsidR="00413DDD" w:rsidRPr="00B37636">
        <w:rPr>
          <w:b/>
          <w:lang w:eastAsia="x-none"/>
        </w:rPr>
        <w:t xml:space="preserve">О проекте закона Новосибирской области </w:t>
      </w:r>
      <w:r w:rsidR="00413DDD" w:rsidRPr="00413DDD">
        <w:rPr>
          <w:b/>
          <w:lang w:eastAsia="x-none"/>
        </w:rPr>
        <w:t xml:space="preserve">«О внесении изменений в Закон Новосибирской области «Об административных правонарушениях в Новосибирской области» </w:t>
      </w:r>
      <w:r w:rsidR="00413DDD">
        <w:rPr>
          <w:b/>
          <w:lang w:eastAsia="x-none"/>
        </w:rPr>
        <w:t>(второе чтение).</w:t>
      </w:r>
    </w:p>
    <w:p w:rsidR="00413DDD" w:rsidRDefault="00413DDD" w:rsidP="00413DDD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D329B" w:rsidRDefault="006B6B8A" w:rsidP="00B03364">
      <w:pPr>
        <w:tabs>
          <w:tab w:val="left" w:pos="0"/>
        </w:tabs>
        <w:spacing w:line="280" w:lineRule="exact"/>
        <w:ind w:firstLine="709"/>
        <w:jc w:val="both"/>
        <w:rPr>
          <w:b/>
        </w:rPr>
      </w:pPr>
      <w:r>
        <w:rPr>
          <w:b/>
          <w:lang w:eastAsia="x-none"/>
        </w:rPr>
        <w:t>5</w:t>
      </w:r>
      <w:r w:rsidR="00AD1A48">
        <w:rPr>
          <w:b/>
          <w:lang w:eastAsia="x-none"/>
        </w:rPr>
        <w:t>.</w:t>
      </w:r>
      <w:r w:rsidR="001D329B" w:rsidRPr="001D329B">
        <w:t xml:space="preserve"> </w:t>
      </w:r>
      <w:r w:rsidR="007654A9" w:rsidRPr="007654A9">
        <w:rPr>
          <w:b/>
        </w:rPr>
        <w:t>О проекте закона Новосибирской области «</w:t>
      </w:r>
      <w:r w:rsidR="00B03364" w:rsidRPr="007654A9">
        <w:rPr>
          <w:b/>
        </w:rPr>
        <w:t>О внесении изменений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(</w:t>
      </w:r>
      <w:r w:rsidR="0070612A">
        <w:rPr>
          <w:b/>
        </w:rPr>
        <w:t>втор</w:t>
      </w:r>
      <w:r w:rsidR="00B03364" w:rsidRPr="007654A9">
        <w:rPr>
          <w:b/>
        </w:rPr>
        <w:t>ое чтение).</w:t>
      </w:r>
    </w:p>
    <w:p w:rsidR="007654A9" w:rsidRDefault="007654A9" w:rsidP="007654A9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FB3876" w:rsidRPr="00FB3876" w:rsidRDefault="00FB3876" w:rsidP="00FB3876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6. </w:t>
      </w:r>
      <w:r w:rsidRPr="00FB3876">
        <w:rPr>
          <w:b/>
          <w:lang w:eastAsia="x-none"/>
        </w:rPr>
        <w:t>О проекте закона Новосибирской области «О внесении изменения в статью 5.2 Закона Новосибирской области «Об отдельных вопросах правового регулирования отношений в сфере охраны общественного порядка на территории Новосибирской области»</w:t>
      </w:r>
      <w:r>
        <w:rPr>
          <w:b/>
          <w:lang w:eastAsia="x-none"/>
        </w:rPr>
        <w:t xml:space="preserve"> (первое чтение).</w:t>
      </w:r>
    </w:p>
    <w:p w:rsidR="00FB3876" w:rsidRPr="00FB3876" w:rsidRDefault="00FB3876" w:rsidP="00FB3876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FB3876">
        <w:rPr>
          <w:lang w:eastAsia="x-none"/>
        </w:rPr>
        <w:t xml:space="preserve"> Доклад:</w:t>
      </w:r>
      <w:r w:rsidRPr="00FB3876">
        <w:rPr>
          <w:lang w:eastAsia="x-none"/>
        </w:rPr>
        <w:tab/>
        <w:t>Бахарева Елена Викторовна – министр труда и социального развития Новосибирской области.</w:t>
      </w:r>
    </w:p>
    <w:p w:rsidR="005D2FAE" w:rsidRDefault="00FB3876" w:rsidP="005D2FAE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7</w:t>
      </w:r>
      <w:r w:rsidR="005D2FAE">
        <w:rPr>
          <w:b/>
          <w:lang w:eastAsia="x-none"/>
        </w:rPr>
        <w:t>. О проекте постановления Законодательного Собрания Новосибирской области «</w:t>
      </w:r>
      <w:r w:rsidR="005D2FAE" w:rsidRPr="006051B9">
        <w:rPr>
          <w:b/>
          <w:lang w:eastAsia="x-none"/>
        </w:rPr>
        <w:t>О внесении изменения в статью 59.3 Регламента Законодательного Собрания Новосибирской области</w:t>
      </w:r>
      <w:r w:rsidR="005D2FAE">
        <w:rPr>
          <w:b/>
          <w:lang w:eastAsia="x-none"/>
        </w:rPr>
        <w:t>».</w:t>
      </w:r>
    </w:p>
    <w:p w:rsidR="005D2FAE" w:rsidRPr="006051B9" w:rsidRDefault="005D2FAE" w:rsidP="005D2FAE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 xml:space="preserve">Доклад: </w:t>
      </w:r>
      <w:r w:rsidRPr="006051B9">
        <w:rPr>
          <w:lang w:eastAsia="x-none"/>
        </w:rPr>
        <w:t>Мочалин Николай Андреевич</w:t>
      </w:r>
      <w:r>
        <w:rPr>
          <w:lang w:eastAsia="x-none"/>
        </w:rPr>
        <w:t xml:space="preserve"> – депутат</w:t>
      </w:r>
      <w:r w:rsidRPr="006051B9">
        <w:rPr>
          <w:lang w:eastAsia="x-none"/>
        </w:rPr>
        <w:t xml:space="preserve"> </w:t>
      </w:r>
      <w:r>
        <w:rPr>
          <w:lang w:eastAsia="x-none"/>
        </w:rPr>
        <w:t>Законодательного Собрания Новосибирской области.</w:t>
      </w:r>
    </w:p>
    <w:p w:rsidR="00DB0B76" w:rsidRDefault="00FB3876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8</w:t>
      </w:r>
      <w:r w:rsidR="00DB0B76">
        <w:rPr>
          <w:b/>
          <w:lang w:eastAsia="x-none"/>
        </w:rPr>
        <w:t>. О проекте постановления Законодательного Собрания Новосибирской области «</w:t>
      </w:r>
      <w:r w:rsidR="00DB0B76" w:rsidRPr="00DB0B76">
        <w:rPr>
          <w:b/>
          <w:lang w:eastAsia="x-none"/>
        </w:rPr>
        <w:t>О порядке уведомления депутатом Законодательного Собрания Новосибирской области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</w:t>
      </w:r>
      <w:r w:rsidR="00DB0B76">
        <w:rPr>
          <w:b/>
          <w:lang w:eastAsia="x-none"/>
        </w:rPr>
        <w:t>».</w:t>
      </w:r>
    </w:p>
    <w:p w:rsidR="00DB0B76" w:rsidRDefault="00DB0B76" w:rsidP="00DB0B76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B0B76" w:rsidRDefault="00FB3876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>9</w:t>
      </w:r>
      <w:r w:rsidR="00DB0B76">
        <w:rPr>
          <w:b/>
          <w:lang w:eastAsia="x-none"/>
        </w:rPr>
        <w:t xml:space="preserve">. </w:t>
      </w:r>
      <w:r w:rsidR="00DB0B76" w:rsidRPr="00DB0B76">
        <w:rPr>
          <w:b/>
          <w:lang w:eastAsia="x-none"/>
        </w:rPr>
        <w:t xml:space="preserve">О проекте постановления Законодательного Собрания Новосибирской области </w:t>
      </w:r>
      <w:r w:rsidR="00DB0B76">
        <w:rPr>
          <w:b/>
          <w:lang w:eastAsia="x-none"/>
        </w:rPr>
        <w:t>«</w:t>
      </w:r>
      <w:r w:rsidR="00DB0B76" w:rsidRPr="00DB0B76">
        <w:rPr>
          <w:b/>
          <w:lang w:eastAsia="x-none"/>
        </w:rPr>
        <w:t>О сообщении Уполномоченного по правам человека в Новосибирской области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DB0B76">
        <w:rPr>
          <w:b/>
          <w:lang w:eastAsia="x-none"/>
        </w:rPr>
        <w:t>».</w:t>
      </w:r>
    </w:p>
    <w:p w:rsidR="00DB0B76" w:rsidRDefault="00DB0B76" w:rsidP="00DB0B76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B0B76" w:rsidRDefault="00FB3876" w:rsidP="00DB0B76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10</w:t>
      </w:r>
      <w:r w:rsidR="00DB0B76">
        <w:rPr>
          <w:b/>
          <w:lang w:eastAsia="x-none"/>
        </w:rPr>
        <w:t>. О проекте постановления Законодательного Собрания Новосибирской области «</w:t>
      </w:r>
      <w:r w:rsidR="00DB0B76" w:rsidRPr="00DB0B76">
        <w:rPr>
          <w:b/>
          <w:lang w:eastAsia="x-none"/>
        </w:rPr>
        <w:t>О внесении изменения в приложение 1 к постановлению Законодательного Собрания Новосибирской области «О наградах Законодательного Собрания Новосибирской области»</w:t>
      </w:r>
      <w:r w:rsidR="00DB0B76">
        <w:rPr>
          <w:b/>
          <w:lang w:eastAsia="x-none"/>
        </w:rPr>
        <w:t>.</w:t>
      </w:r>
    </w:p>
    <w:p w:rsidR="00DB0B76" w:rsidRDefault="00DB0B76" w:rsidP="00DB0B76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1246E" w:rsidRDefault="00FB3876" w:rsidP="005D2FAE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11</w:t>
      </w:r>
      <w:r w:rsidR="005D2FAE">
        <w:rPr>
          <w:b/>
          <w:lang w:eastAsia="x-none"/>
        </w:rPr>
        <w:t>.</w:t>
      </w:r>
      <w:r w:rsidR="0011246E" w:rsidRPr="0011246E">
        <w:t xml:space="preserve"> </w:t>
      </w:r>
      <w:r w:rsidR="0011246E" w:rsidRPr="0011246E">
        <w:rPr>
          <w:b/>
          <w:lang w:eastAsia="x-none"/>
        </w:rPr>
        <w:t>О проекте постановления Законодательного Собрания Новосибирской области «О внесении изменений в отдельные постановления Законодательного Собрания Новосибирской области по вопросам организации деятельности Законодательного Собрания Новосибирской области</w:t>
      </w:r>
      <w:r w:rsidR="0011246E">
        <w:rPr>
          <w:b/>
          <w:lang w:eastAsia="x-none"/>
        </w:rPr>
        <w:t>».</w:t>
      </w:r>
    </w:p>
    <w:p w:rsidR="0011246E" w:rsidRDefault="0011246E" w:rsidP="0011246E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D2FAE" w:rsidRDefault="0011246E" w:rsidP="005D2FAE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12. </w:t>
      </w:r>
      <w:r w:rsidR="005D2FAE" w:rsidRPr="005D2FAE">
        <w:rPr>
          <w:b/>
          <w:lang w:eastAsia="x-none"/>
        </w:rPr>
        <w:t>О согласовании проекта изменений в ведомственную целевую программу Новосибирской области «Развитие архивного дела в Новосибирской области»</w:t>
      </w:r>
      <w:r w:rsidR="005D2FAE">
        <w:rPr>
          <w:b/>
          <w:lang w:eastAsia="x-none"/>
        </w:rPr>
        <w:t>.</w:t>
      </w:r>
    </w:p>
    <w:p w:rsidR="005D2FAE" w:rsidRPr="005D2FAE" w:rsidRDefault="005D2FAE" w:rsidP="005D2FAE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5D2FAE">
        <w:rPr>
          <w:lang w:eastAsia="x-none"/>
        </w:rPr>
        <w:t>Доклад: Захаров Константин Владимирович – начальник управления государственной архивной службы Новосибирской области</w:t>
      </w:r>
      <w:r>
        <w:rPr>
          <w:lang w:eastAsia="x-none"/>
        </w:rPr>
        <w:t>.</w:t>
      </w:r>
    </w:p>
    <w:p w:rsidR="00883FE9" w:rsidRDefault="00FB3876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11246E">
        <w:rPr>
          <w:b/>
          <w:lang w:eastAsia="x-none"/>
        </w:rPr>
        <w:t>3</w:t>
      </w:r>
      <w:r w:rsidR="007654A9" w:rsidRPr="007654A9">
        <w:rPr>
          <w:b/>
          <w:lang w:eastAsia="x-none"/>
        </w:rPr>
        <w:t>.</w:t>
      </w:r>
      <w:r w:rsidR="00DC2908">
        <w:rPr>
          <w:lang w:eastAsia="x-none"/>
        </w:rPr>
        <w:t xml:space="preserve"> </w:t>
      </w:r>
      <w:r w:rsidR="00AD1A48" w:rsidRPr="00AD1A48">
        <w:rPr>
          <w:b/>
          <w:lang w:eastAsia="x-none"/>
        </w:rPr>
        <w:t>Разное</w:t>
      </w:r>
      <w:r w:rsidR="00DC2908">
        <w:rPr>
          <w:b/>
          <w:lang w:eastAsia="x-none"/>
        </w:rPr>
        <w:t>.</w:t>
      </w:r>
    </w:p>
    <w:p w:rsidR="0070612A" w:rsidRDefault="0070612A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2F53A0">
            <w:pPr>
              <w:spacing w:line="280" w:lineRule="exact"/>
            </w:pPr>
          </w:p>
          <w:p w:rsidR="003D3779" w:rsidRPr="000C4EE0" w:rsidRDefault="009A58E5" w:rsidP="002F53A0">
            <w:pPr>
              <w:spacing w:line="28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2F53A0" w:rsidRDefault="00052C0D" w:rsidP="002F53A0">
            <w:pPr>
              <w:spacing w:line="280" w:lineRule="exact"/>
              <w:ind w:right="-106"/>
              <w:jc w:val="right"/>
            </w:pPr>
            <w:r>
              <w:t xml:space="preserve">  </w:t>
            </w:r>
          </w:p>
          <w:p w:rsidR="003D3779" w:rsidRPr="005208B1" w:rsidRDefault="00D037CD" w:rsidP="002F53A0">
            <w:pPr>
              <w:spacing w:line="28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2F53A0">
      <w:pPr>
        <w:spacing w:line="280" w:lineRule="exact"/>
        <w:ind w:firstLine="709"/>
        <w:rPr>
          <w:sz w:val="20"/>
        </w:rPr>
      </w:pPr>
    </w:p>
    <w:sectPr w:rsidR="003D3779" w:rsidRPr="00F55ABD" w:rsidSect="0011246E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228" w:rsidRDefault="00500228">
      <w:r>
        <w:separator/>
      </w:r>
    </w:p>
  </w:endnote>
  <w:endnote w:type="continuationSeparator" w:id="0">
    <w:p w:rsidR="00500228" w:rsidRDefault="00500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228" w:rsidRDefault="00500228">
      <w:r>
        <w:separator/>
      </w:r>
    </w:p>
  </w:footnote>
  <w:footnote w:type="continuationSeparator" w:id="0">
    <w:p w:rsidR="00500228" w:rsidRDefault="00500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C54FC"/>
    <w:rsid w:val="001D329B"/>
    <w:rsid w:val="001D5C94"/>
    <w:rsid w:val="001E14B7"/>
    <w:rsid w:val="001E1951"/>
    <w:rsid w:val="001E48C9"/>
    <w:rsid w:val="001E743A"/>
    <w:rsid w:val="001F2313"/>
    <w:rsid w:val="001F413B"/>
    <w:rsid w:val="001F44FF"/>
    <w:rsid w:val="001F648C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B2D68"/>
    <w:rsid w:val="004C2A75"/>
    <w:rsid w:val="004C2D3E"/>
    <w:rsid w:val="004C5AF3"/>
    <w:rsid w:val="004D053E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B6B8A"/>
    <w:rsid w:val="006C2A8F"/>
    <w:rsid w:val="006C3B9B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2394"/>
    <w:rsid w:val="00762DC7"/>
    <w:rsid w:val="007654A9"/>
    <w:rsid w:val="0077000C"/>
    <w:rsid w:val="00772BC2"/>
    <w:rsid w:val="007744B9"/>
    <w:rsid w:val="00774879"/>
    <w:rsid w:val="007765FC"/>
    <w:rsid w:val="0077790E"/>
    <w:rsid w:val="0078416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05F0"/>
    <w:rsid w:val="0085497C"/>
    <w:rsid w:val="00857C23"/>
    <w:rsid w:val="00860D0B"/>
    <w:rsid w:val="008664E3"/>
    <w:rsid w:val="00875E42"/>
    <w:rsid w:val="00875EFC"/>
    <w:rsid w:val="00880FC1"/>
    <w:rsid w:val="00881D28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4730B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2CB8"/>
    <w:rsid w:val="00B32ED0"/>
    <w:rsid w:val="00B35A45"/>
    <w:rsid w:val="00B3658A"/>
    <w:rsid w:val="00B37636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1A02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4C83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6BB4"/>
    <w:rsid w:val="00D60788"/>
    <w:rsid w:val="00D65884"/>
    <w:rsid w:val="00D67CE0"/>
    <w:rsid w:val="00D70C33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425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C092F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6411D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46E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EA800-945E-4D7C-9827-1707E1E7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3</Pages>
  <Words>730</Words>
  <Characters>6273</Characters>
  <Application>Microsoft Office Word</Application>
  <DocSecurity>0</DocSecurity>
  <Lines>52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2023-11-23T05:04:00Z</cp:lastPrinted>
  <dcterms:created xsi:type="dcterms:W3CDTF">2023-11-29T07:53:00Z</dcterms:created>
  <dcterms:modified xsi:type="dcterms:W3CDTF">2023-11-29T07:53:00Z</dcterms:modified>
</cp:coreProperties>
</file>